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445" w:rsidRDefault="00D17CF8" w:rsidP="00D17CF8">
      <w:pPr>
        <w:pStyle w:val="2"/>
        <w:jc w:val="left"/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47EDF712" wp14:editId="0F2C401D">
            <wp:simplePos x="0" y="0"/>
            <wp:positionH relativeFrom="column">
              <wp:posOffset>8103235</wp:posOffset>
            </wp:positionH>
            <wp:positionV relativeFrom="paragraph">
              <wp:posOffset>207010</wp:posOffset>
            </wp:positionV>
            <wp:extent cx="1089660" cy="1082040"/>
            <wp:effectExtent l="0" t="0" r="0" b="0"/>
            <wp:wrapThrough wrapText="bothSides">
              <wp:wrapPolygon edited="0">
                <wp:start x="0" y="0"/>
                <wp:lineTo x="0" y="19394"/>
                <wp:lineTo x="20014" y="19394"/>
                <wp:lineTo x="20392" y="18254"/>
                <wp:lineTo x="18126" y="14070"/>
                <wp:lineTo x="16993" y="6085"/>
                <wp:lineTo x="20392" y="761"/>
                <wp:lineTo x="18881" y="0"/>
                <wp:lineTo x="755" y="0"/>
                <wp:lineTo x="0" y="0"/>
              </wp:wrapPolygon>
            </wp:wrapThrough>
            <wp:docPr id="4" name="Рисунок 2" descr="MagicEraser_231102_1643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MagicEraser_231102_16432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1445" w:rsidRPr="000A0EAC" w:rsidRDefault="00FD55E9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98B566C" wp14:editId="417F33AB">
                <wp:simplePos x="0" y="0"/>
                <wp:positionH relativeFrom="column">
                  <wp:posOffset>2745317</wp:posOffset>
                </wp:positionH>
                <wp:positionV relativeFrom="paragraph">
                  <wp:posOffset>18838</wp:posOffset>
                </wp:positionV>
                <wp:extent cx="4236720" cy="114300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672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0DAE" w:rsidRPr="00FD55E9" w:rsidRDefault="003E0DAE" w:rsidP="002A423A">
                            <w:pPr>
                              <w:spacing w:line="216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FD55E9">
                              <w:rPr>
                                <w:b/>
                                <w:sz w:val="24"/>
                              </w:rPr>
                              <w:t>Комитет по делам образования г. Челябинска</w:t>
                            </w:r>
                          </w:p>
                          <w:p w:rsidR="00FD55E9" w:rsidRDefault="003E0DAE" w:rsidP="002A423A">
                            <w:pPr>
                              <w:spacing w:line="216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FD55E9">
                              <w:rPr>
                                <w:b/>
                                <w:sz w:val="24"/>
                              </w:rPr>
                              <w:t xml:space="preserve">Муниципальное автономное </w:t>
                            </w:r>
                          </w:p>
                          <w:p w:rsidR="00FD55E9" w:rsidRPr="00FD55E9" w:rsidRDefault="003E0DAE" w:rsidP="00FD55E9">
                            <w:pPr>
                              <w:spacing w:line="216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FD55E9">
                              <w:rPr>
                                <w:b/>
                                <w:sz w:val="24"/>
                              </w:rPr>
                              <w:t xml:space="preserve">общеобразовательное учреждение </w:t>
                            </w:r>
                          </w:p>
                          <w:p w:rsidR="003E0DAE" w:rsidRPr="00FD55E9" w:rsidRDefault="003E0DAE" w:rsidP="00FD55E9">
                            <w:pPr>
                              <w:spacing w:line="216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FD55E9">
                              <w:rPr>
                                <w:b/>
                                <w:sz w:val="24"/>
                              </w:rPr>
                              <w:t xml:space="preserve">«Средняя общеобразовательная школа с углубленным изучением отдельных предметов № 104 </w:t>
                            </w:r>
                          </w:p>
                          <w:p w:rsidR="003E0DAE" w:rsidRPr="00FD55E9" w:rsidRDefault="003E0DAE" w:rsidP="002A423A">
                            <w:pPr>
                              <w:spacing w:line="216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FD55E9">
                              <w:rPr>
                                <w:b/>
                                <w:sz w:val="24"/>
                              </w:rPr>
                              <w:t>г. Челябинска»</w:t>
                            </w:r>
                          </w:p>
                          <w:p w:rsidR="003E0DAE" w:rsidRDefault="003E0DAE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16.15pt;margin-top:1.5pt;width:333.6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" filled="f" stroked="f" strokecolor="#7f7f7f">
                <v:textbox inset="1pt,1pt,1pt,1pt">
                  <w:txbxContent>
                    <w:p w:rsidR="003E0DAE" w:rsidRPr="00FD55E9" w:rsidRDefault="003E0DAE" w:rsidP="002A423A">
                      <w:pPr>
                        <w:spacing w:line="216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FD55E9">
                        <w:rPr>
                          <w:b/>
                          <w:sz w:val="24"/>
                        </w:rPr>
                        <w:t>Комитет по делам образования г. Челябинска</w:t>
                      </w:r>
                    </w:p>
                    <w:p w:rsidR="00FD55E9" w:rsidRDefault="003E0DAE" w:rsidP="002A423A">
                      <w:pPr>
                        <w:spacing w:line="216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FD55E9">
                        <w:rPr>
                          <w:b/>
                          <w:sz w:val="24"/>
                        </w:rPr>
                        <w:t xml:space="preserve">Муниципальное автономное </w:t>
                      </w:r>
                    </w:p>
                    <w:p w:rsidR="00FD55E9" w:rsidRPr="00FD55E9" w:rsidRDefault="003E0DAE" w:rsidP="00FD55E9">
                      <w:pPr>
                        <w:spacing w:line="216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FD55E9">
                        <w:rPr>
                          <w:b/>
                          <w:sz w:val="24"/>
                        </w:rPr>
                        <w:t xml:space="preserve">общеобразовательное учреждение </w:t>
                      </w:r>
                    </w:p>
                    <w:p w:rsidR="003E0DAE" w:rsidRPr="00FD55E9" w:rsidRDefault="003E0DAE" w:rsidP="00FD55E9">
                      <w:pPr>
                        <w:spacing w:line="216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FD55E9">
                        <w:rPr>
                          <w:b/>
                          <w:sz w:val="24"/>
                        </w:rPr>
                        <w:t xml:space="preserve">«Средняя общеобразовательная школа с углубленным изучением отдельных предметов № 104 </w:t>
                      </w:r>
                    </w:p>
                    <w:p w:rsidR="003E0DAE" w:rsidRPr="00FD55E9" w:rsidRDefault="003E0DAE" w:rsidP="002A423A">
                      <w:pPr>
                        <w:spacing w:line="216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FD55E9">
                        <w:rPr>
                          <w:b/>
                          <w:sz w:val="24"/>
                        </w:rPr>
                        <w:t>г. Челябинска»</w:t>
                      </w:r>
                    </w:p>
                    <w:p w:rsidR="003E0DAE" w:rsidRDefault="003E0DAE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C1445">
        <w:object w:dxaOrig="6015" w:dyaOrig="56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pt;height:79.35pt" o:ole="" fillcolor="window">
            <v:imagedata r:id="rId8" o:title=""/>
          </v:shape>
          <o:OLEObject Type="Embed" ProgID="Word.Picture.8" ShapeID="_x0000_i1025" DrawAspect="Content" ObjectID="_1852713285" r:id="rId9"/>
        </w:object>
      </w:r>
      <w:r w:rsidR="002C1445">
        <w:tab/>
      </w:r>
      <w:r w:rsidR="002C1445">
        <w:tab/>
      </w:r>
      <w:r w:rsidR="002C1445">
        <w:tab/>
      </w:r>
      <w:r w:rsidR="002C1445">
        <w:tab/>
      </w:r>
      <w:r w:rsidR="002C1445">
        <w:tab/>
      </w:r>
      <w:r w:rsidR="002C1445">
        <w:tab/>
      </w:r>
      <w:r w:rsidR="002C1445">
        <w:tab/>
        <w:t xml:space="preserve">                               </w:t>
      </w:r>
      <w:r w:rsidR="002C1445" w:rsidRPr="000A0EAC">
        <w:t xml:space="preserve">     </w:t>
      </w:r>
    </w:p>
    <w:p w:rsidR="002C1445" w:rsidRPr="000A0EAC" w:rsidRDefault="002C1445"/>
    <w:p w:rsidR="002C1445" w:rsidRDefault="00A65264" w:rsidP="00D17CF8">
      <w:pPr>
        <w:pBdr>
          <w:top w:val="double" w:sz="12" w:space="2" w:color="auto"/>
        </w:pBd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7A405B6" wp14:editId="6A7C0346">
                <wp:simplePos x="0" y="0"/>
                <wp:positionH relativeFrom="column">
                  <wp:posOffset>7275407</wp:posOffset>
                </wp:positionH>
                <wp:positionV relativeFrom="paragraph">
                  <wp:posOffset>92075</wp:posOffset>
                </wp:positionV>
                <wp:extent cx="2084705" cy="1029335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4705" cy="1029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0DAE" w:rsidRDefault="003E0DAE" w:rsidP="000849EF">
                            <w:r>
                              <w:t xml:space="preserve">454016    </w:t>
                            </w:r>
                            <w:proofErr w:type="spellStart"/>
                            <w:r>
                              <w:t>г</w:t>
                            </w:r>
                            <w:proofErr w:type="gramStart"/>
                            <w:r>
                              <w:t>.Ч</w:t>
                            </w:r>
                            <w:proofErr w:type="gramEnd"/>
                            <w:r>
                              <w:t>елябинск</w:t>
                            </w:r>
                            <w:proofErr w:type="spellEnd"/>
                          </w:p>
                          <w:p w:rsidR="003E0DAE" w:rsidRDefault="003E0DAE" w:rsidP="000849EF">
                            <w:r>
                              <w:t>ул. Братьев Кашириных 103/б</w:t>
                            </w:r>
                          </w:p>
                          <w:p w:rsidR="003E0DAE" w:rsidRDefault="003E0DAE" w:rsidP="000849EF">
                            <w:r>
                              <w:t>тел.  8(351) 7 972-315</w:t>
                            </w:r>
                          </w:p>
                          <w:p w:rsidR="003E0DAE" w:rsidRDefault="003E0DAE" w:rsidP="000849EF">
                            <w:r>
                              <w:t>факс 8(351) 7 930-322</w:t>
                            </w:r>
                          </w:p>
                          <w:p w:rsidR="003E0DAE" w:rsidRPr="00FE57D9" w:rsidRDefault="003E0DAE" w:rsidP="000849EF">
                            <w:r>
                              <w:t>Эл</w:t>
                            </w:r>
                            <w:proofErr w:type="gramStart"/>
                            <w:r w:rsidRPr="00FE57D9">
                              <w:t>.</w:t>
                            </w:r>
                            <w:proofErr w:type="gramEnd"/>
                            <w:r w:rsidRPr="00FE57D9">
                              <w:t xml:space="preserve"> </w:t>
                            </w:r>
                            <w:proofErr w:type="gramStart"/>
                            <w:r>
                              <w:t>п</w:t>
                            </w:r>
                            <w:proofErr w:type="gramEnd"/>
                            <w:r>
                              <w:t>очта</w:t>
                            </w:r>
                            <w:r w:rsidRPr="00FE57D9">
                              <w:t xml:space="preserve">: </w:t>
                            </w:r>
                            <w:hyperlink r:id="rId10" w:history="1">
                              <w:r w:rsidRPr="0051136F">
                                <w:rPr>
                                  <w:rStyle w:val="a3"/>
                                  <w:lang w:val="en-US"/>
                                </w:rPr>
                                <w:t>mou</w:t>
                              </w:r>
                              <w:r w:rsidRPr="00FE57D9">
                                <w:rPr>
                                  <w:rStyle w:val="a3"/>
                                </w:rPr>
                                <w:t>-104@</w:t>
                              </w:r>
                              <w:r w:rsidRPr="0051136F">
                                <w:rPr>
                                  <w:rStyle w:val="a3"/>
                                  <w:lang w:val="en-US"/>
                                </w:rPr>
                                <w:t>mail</w:t>
                              </w:r>
                              <w:r w:rsidRPr="00FE57D9">
                                <w:rPr>
                                  <w:rStyle w:val="a3"/>
                                </w:rPr>
                                <w:t>.</w:t>
                              </w:r>
                              <w:proofErr w:type="spellStart"/>
                              <w:r w:rsidRPr="0051136F">
                                <w:rPr>
                                  <w:rStyle w:val="a3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3E0DAE" w:rsidRDefault="003E0DAE" w:rsidP="000849EF">
                            <w:r>
                              <w:t xml:space="preserve">Сайт: </w:t>
                            </w:r>
                            <w:hyperlink r:id="rId11" w:history="1">
                              <w:r w:rsidRPr="002E7E9E">
                                <w:rPr>
                                  <w:rStyle w:val="a3"/>
                                  <w:lang w:val="en-US"/>
                                </w:rPr>
                                <w:t>www</w:t>
                              </w:r>
                              <w:r w:rsidRPr="002E7E9E">
                                <w:rPr>
                                  <w:rStyle w:val="a3"/>
                                </w:rPr>
                                <w:t>.</w:t>
                              </w:r>
                              <w:proofErr w:type="spellStart"/>
                              <w:r w:rsidRPr="002E7E9E">
                                <w:rPr>
                                  <w:rStyle w:val="a3"/>
                                  <w:lang w:val="en-US"/>
                                </w:rPr>
                                <w:t>mou</w:t>
                              </w:r>
                              <w:proofErr w:type="spellEnd"/>
                              <w:r w:rsidRPr="002E7E9E">
                                <w:rPr>
                                  <w:rStyle w:val="a3"/>
                                </w:rPr>
                                <w:t>104.</w:t>
                              </w:r>
                              <w:proofErr w:type="spellStart"/>
                              <w:r w:rsidRPr="002E7E9E">
                                <w:rPr>
                                  <w:rStyle w:val="a3"/>
                                  <w:lang w:val="en-US"/>
                                </w:rPr>
                                <w:t>chel</w:t>
                              </w:r>
                              <w:proofErr w:type="spellEnd"/>
                              <w:r w:rsidRPr="002E7E9E">
                                <w:rPr>
                                  <w:rStyle w:val="a3"/>
                                </w:rPr>
                                <w:t>-</w:t>
                              </w:r>
                              <w:proofErr w:type="spellStart"/>
                              <w:r w:rsidRPr="002E7E9E">
                                <w:rPr>
                                  <w:rStyle w:val="a3"/>
                                  <w:lang w:val="en-US"/>
                                </w:rPr>
                                <w:t>edu</w:t>
                              </w:r>
                              <w:proofErr w:type="spellEnd"/>
                              <w:r w:rsidRPr="002E7E9E">
                                <w:rPr>
                                  <w:rStyle w:val="a3"/>
                                </w:rPr>
                                <w:t>.</w:t>
                              </w:r>
                              <w:proofErr w:type="spellStart"/>
                              <w:r w:rsidRPr="002E7E9E">
                                <w:rPr>
                                  <w:rStyle w:val="a3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3E0DAE" w:rsidRPr="00060FF0" w:rsidRDefault="003E0DAE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572.85pt;margin-top:7.25pt;width:164.15pt;height:81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" filled="f" stroked="f" strokecolor="#7f7f7f" strokeweight="2pt">
                <v:textbox inset="1pt,1pt,1pt,1pt">
                  <w:txbxContent>
                    <w:p w:rsidR="003E0DAE" w:rsidRDefault="003E0DAE" w:rsidP="000849EF">
                      <w:r>
                        <w:t xml:space="preserve">454016    </w:t>
                      </w:r>
                      <w:proofErr w:type="spellStart"/>
                      <w:r>
                        <w:t>г</w:t>
                      </w:r>
                      <w:proofErr w:type="gramStart"/>
                      <w:r>
                        <w:t>.Ч</w:t>
                      </w:r>
                      <w:proofErr w:type="gramEnd"/>
                      <w:r>
                        <w:t>елябинск</w:t>
                      </w:r>
                      <w:proofErr w:type="spellEnd"/>
                    </w:p>
                    <w:p w:rsidR="003E0DAE" w:rsidRDefault="003E0DAE" w:rsidP="000849EF">
                      <w:r>
                        <w:t>ул. Братьев Кашириных 103/б</w:t>
                      </w:r>
                    </w:p>
                    <w:p w:rsidR="003E0DAE" w:rsidRDefault="003E0DAE" w:rsidP="000849EF">
                      <w:r>
                        <w:t>тел.  8(351) 7 972-315</w:t>
                      </w:r>
                    </w:p>
                    <w:p w:rsidR="003E0DAE" w:rsidRDefault="003E0DAE" w:rsidP="000849EF">
                      <w:r>
                        <w:t>факс 8(351) 7 930-322</w:t>
                      </w:r>
                    </w:p>
                    <w:p w:rsidR="003E0DAE" w:rsidRPr="00FE57D9" w:rsidRDefault="003E0DAE" w:rsidP="000849EF">
                      <w:r>
                        <w:t>Эл</w:t>
                      </w:r>
                      <w:proofErr w:type="gramStart"/>
                      <w:r w:rsidRPr="00FE57D9">
                        <w:t>.</w:t>
                      </w:r>
                      <w:proofErr w:type="gramEnd"/>
                      <w:r w:rsidRPr="00FE57D9">
                        <w:t xml:space="preserve"> </w:t>
                      </w:r>
                      <w:proofErr w:type="gramStart"/>
                      <w:r>
                        <w:t>п</w:t>
                      </w:r>
                      <w:proofErr w:type="gramEnd"/>
                      <w:r>
                        <w:t>очта</w:t>
                      </w:r>
                      <w:r w:rsidRPr="00FE57D9">
                        <w:t xml:space="preserve">: </w:t>
                      </w:r>
                      <w:hyperlink r:id="rId12" w:history="1">
                        <w:r w:rsidRPr="0051136F">
                          <w:rPr>
                            <w:rStyle w:val="a3"/>
                            <w:lang w:val="en-US"/>
                          </w:rPr>
                          <w:t>mou</w:t>
                        </w:r>
                        <w:r w:rsidRPr="00FE57D9">
                          <w:rPr>
                            <w:rStyle w:val="a3"/>
                          </w:rPr>
                          <w:t>-104@</w:t>
                        </w:r>
                        <w:r w:rsidRPr="0051136F">
                          <w:rPr>
                            <w:rStyle w:val="a3"/>
                            <w:lang w:val="en-US"/>
                          </w:rPr>
                          <w:t>mail</w:t>
                        </w:r>
                        <w:r w:rsidRPr="00FE57D9">
                          <w:rPr>
                            <w:rStyle w:val="a3"/>
                          </w:rPr>
                          <w:t>.</w:t>
                        </w:r>
                        <w:proofErr w:type="spellStart"/>
                        <w:r w:rsidRPr="0051136F">
                          <w:rPr>
                            <w:rStyle w:val="a3"/>
                            <w:lang w:val="en-US"/>
                          </w:rPr>
                          <w:t>ru</w:t>
                        </w:r>
                        <w:proofErr w:type="spellEnd"/>
                      </w:hyperlink>
                    </w:p>
                    <w:p w:rsidR="003E0DAE" w:rsidRDefault="003E0DAE" w:rsidP="000849EF">
                      <w:r>
                        <w:t xml:space="preserve">Сайт: </w:t>
                      </w:r>
                      <w:hyperlink r:id="rId13" w:history="1">
                        <w:r w:rsidRPr="002E7E9E">
                          <w:rPr>
                            <w:rStyle w:val="a3"/>
                            <w:lang w:val="en-US"/>
                          </w:rPr>
                          <w:t>www</w:t>
                        </w:r>
                        <w:r w:rsidRPr="002E7E9E">
                          <w:rPr>
                            <w:rStyle w:val="a3"/>
                          </w:rPr>
                          <w:t>.</w:t>
                        </w:r>
                        <w:proofErr w:type="spellStart"/>
                        <w:r w:rsidRPr="002E7E9E">
                          <w:rPr>
                            <w:rStyle w:val="a3"/>
                            <w:lang w:val="en-US"/>
                          </w:rPr>
                          <w:t>mou</w:t>
                        </w:r>
                        <w:proofErr w:type="spellEnd"/>
                        <w:r w:rsidRPr="002E7E9E">
                          <w:rPr>
                            <w:rStyle w:val="a3"/>
                          </w:rPr>
                          <w:t>104.</w:t>
                        </w:r>
                        <w:proofErr w:type="spellStart"/>
                        <w:r w:rsidRPr="002E7E9E">
                          <w:rPr>
                            <w:rStyle w:val="a3"/>
                            <w:lang w:val="en-US"/>
                          </w:rPr>
                          <w:t>chel</w:t>
                        </w:r>
                        <w:proofErr w:type="spellEnd"/>
                        <w:r w:rsidRPr="002E7E9E">
                          <w:rPr>
                            <w:rStyle w:val="a3"/>
                          </w:rPr>
                          <w:t>-</w:t>
                        </w:r>
                        <w:proofErr w:type="spellStart"/>
                        <w:r w:rsidRPr="002E7E9E">
                          <w:rPr>
                            <w:rStyle w:val="a3"/>
                            <w:lang w:val="en-US"/>
                          </w:rPr>
                          <w:t>edu</w:t>
                        </w:r>
                        <w:proofErr w:type="spellEnd"/>
                        <w:r w:rsidRPr="002E7E9E">
                          <w:rPr>
                            <w:rStyle w:val="a3"/>
                          </w:rPr>
                          <w:t>.</w:t>
                        </w:r>
                        <w:proofErr w:type="spellStart"/>
                        <w:r w:rsidRPr="002E7E9E">
                          <w:rPr>
                            <w:rStyle w:val="a3"/>
                            <w:lang w:val="en-US"/>
                          </w:rPr>
                          <w:t>ru</w:t>
                        </w:r>
                        <w:proofErr w:type="spellEnd"/>
                      </w:hyperlink>
                    </w:p>
                    <w:p w:rsidR="003E0DAE" w:rsidRPr="00060FF0" w:rsidRDefault="003E0DA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2968918" wp14:editId="54163070">
                <wp:simplePos x="0" y="0"/>
                <wp:positionH relativeFrom="column">
                  <wp:posOffset>58420</wp:posOffset>
                </wp:positionH>
                <wp:positionV relativeFrom="paragraph">
                  <wp:posOffset>41275</wp:posOffset>
                </wp:positionV>
                <wp:extent cx="1237615" cy="982345"/>
                <wp:effectExtent l="1270" t="3175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7615" cy="982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0DAE" w:rsidRDefault="003E0DAE" w:rsidP="000849EF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103/b,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Kashirin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str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>.</w:t>
                            </w:r>
                          </w:p>
                          <w:p w:rsidR="003E0DAE" w:rsidRDefault="003E0DAE" w:rsidP="000849EF">
                            <w:pPr>
                              <w:rPr>
                                <w:lang w:val="en-US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lang w:val="en-US"/>
                                  </w:rPr>
                                  <w:t>Chelyabinsk</w:t>
                                </w:r>
                              </w:smartTag>
                            </w:smartTag>
                            <w:r>
                              <w:rPr>
                                <w:lang w:val="en-US"/>
                              </w:rPr>
                              <w:t xml:space="preserve"> 454016,</w:t>
                            </w:r>
                          </w:p>
                          <w:p w:rsidR="003E0DAE" w:rsidRDefault="003E0DAE" w:rsidP="000849EF">
                            <w:pPr>
                              <w:rPr>
                                <w:lang w:val="en-US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ountry-region">
                                <w:r>
                                  <w:rPr>
                                    <w:lang w:val="en-US"/>
                                  </w:rPr>
                                  <w:t>RUSSIA</w:t>
                                </w:r>
                              </w:smartTag>
                            </w:smartTag>
                          </w:p>
                          <w:p w:rsidR="003E0DAE" w:rsidRDefault="003E0DAE" w:rsidP="000849EF">
                            <w:pPr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lang w:val="en-US"/>
                              </w:rPr>
                              <w:t>Tel</w:t>
                            </w:r>
                            <w:r w:rsidRPr="000849EF">
                              <w:rPr>
                                <w:lang w:val="en-US"/>
                              </w:rPr>
                              <w:t xml:space="preserve">  8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>(351)</w:t>
                            </w:r>
                            <w:r w:rsidRPr="006230D2">
                              <w:rPr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lang w:val="en-US"/>
                              </w:rPr>
                              <w:t xml:space="preserve"> 972-315</w:t>
                            </w:r>
                          </w:p>
                          <w:p w:rsidR="003E0DAE" w:rsidRDefault="003E0DAE" w:rsidP="000849EF">
                            <w:pPr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lang w:val="en-US"/>
                              </w:rPr>
                              <w:t xml:space="preserve">fax </w:t>
                            </w:r>
                            <w:r w:rsidRPr="003E0DAE">
                              <w:rPr>
                                <w:lang w:val="en-US"/>
                              </w:rPr>
                              <w:t xml:space="preserve"> 8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>(351)</w:t>
                            </w:r>
                            <w:r w:rsidRPr="003E0DAE">
                              <w:rPr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lang w:val="en-US"/>
                              </w:rPr>
                              <w:t xml:space="preserve"> 930-322</w:t>
                            </w:r>
                          </w:p>
                          <w:p w:rsidR="003E0DAE" w:rsidRPr="003E0DAE" w:rsidRDefault="003E0DA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margin-left:4.6pt;margin-top:3.25pt;width:97.45pt;height:7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" filled="f" stroked="f" strokecolor="#7f7f7f" strokeweight="2pt">
                <v:textbox inset="1pt,1pt,1pt,1pt">
                  <w:txbxContent>
                    <w:p w:rsidR="003E0DAE" w:rsidRDefault="003E0DAE" w:rsidP="000849EF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103/b, </w:t>
                      </w:r>
                      <w:proofErr w:type="spellStart"/>
                      <w:r>
                        <w:rPr>
                          <w:lang w:val="en-US"/>
                        </w:rPr>
                        <w:t>Kashirin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lang w:val="en-US"/>
                        </w:rPr>
                        <w:t>str</w:t>
                      </w:r>
                      <w:proofErr w:type="gramEnd"/>
                      <w:r>
                        <w:rPr>
                          <w:lang w:val="en-US"/>
                        </w:rPr>
                        <w:t>.</w:t>
                      </w:r>
                    </w:p>
                    <w:p w:rsidR="003E0DAE" w:rsidRDefault="003E0DAE" w:rsidP="000849EF">
                      <w:pPr>
                        <w:rPr>
                          <w:lang w:val="en-US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lang w:val="en-US"/>
                            </w:rPr>
                            <w:t>Chelyabinsk</w:t>
                          </w:r>
                        </w:smartTag>
                      </w:smartTag>
                      <w:r>
                        <w:rPr>
                          <w:lang w:val="en-US"/>
                        </w:rPr>
                        <w:t xml:space="preserve"> 454016,</w:t>
                      </w:r>
                    </w:p>
                    <w:p w:rsidR="003E0DAE" w:rsidRDefault="003E0DAE" w:rsidP="000849EF">
                      <w:pPr>
                        <w:rPr>
                          <w:lang w:val="en-US"/>
                        </w:rPr>
                      </w:pPr>
                      <w:smartTag w:uri="urn:schemas-microsoft-com:office:smarttags" w:element="place">
                        <w:smartTag w:uri="urn:schemas-microsoft-com:office:smarttags" w:element="country-region">
                          <w:r>
                            <w:rPr>
                              <w:lang w:val="en-US"/>
                            </w:rPr>
                            <w:t>RUSSIA</w:t>
                          </w:r>
                        </w:smartTag>
                      </w:smartTag>
                    </w:p>
                    <w:p w:rsidR="003E0DAE" w:rsidRDefault="003E0DAE" w:rsidP="000849EF">
                      <w:pPr>
                        <w:rPr>
                          <w:lang w:val="en-US"/>
                        </w:rPr>
                      </w:pPr>
                      <w:proofErr w:type="gramStart"/>
                      <w:r>
                        <w:rPr>
                          <w:lang w:val="en-US"/>
                        </w:rPr>
                        <w:t>Tel</w:t>
                      </w:r>
                      <w:r w:rsidRPr="000849EF">
                        <w:rPr>
                          <w:lang w:val="en-US"/>
                        </w:rPr>
                        <w:t xml:space="preserve">  8</w:t>
                      </w:r>
                      <w:proofErr w:type="gramEnd"/>
                      <w:r>
                        <w:rPr>
                          <w:lang w:val="en-US"/>
                        </w:rPr>
                        <w:t>(351)</w:t>
                      </w:r>
                      <w:r w:rsidRPr="006230D2">
                        <w:rPr>
                          <w:lang w:val="en-US"/>
                        </w:rPr>
                        <w:t>7</w:t>
                      </w:r>
                      <w:r>
                        <w:rPr>
                          <w:lang w:val="en-US"/>
                        </w:rPr>
                        <w:t xml:space="preserve"> 972-315</w:t>
                      </w:r>
                    </w:p>
                    <w:p w:rsidR="003E0DAE" w:rsidRDefault="003E0DAE" w:rsidP="000849EF">
                      <w:pPr>
                        <w:rPr>
                          <w:lang w:val="en-US"/>
                        </w:rPr>
                      </w:pPr>
                      <w:proofErr w:type="gramStart"/>
                      <w:r>
                        <w:rPr>
                          <w:lang w:val="en-US"/>
                        </w:rPr>
                        <w:t xml:space="preserve">fax </w:t>
                      </w:r>
                      <w:r w:rsidRPr="003E0DAE">
                        <w:rPr>
                          <w:lang w:val="en-US"/>
                        </w:rPr>
                        <w:t xml:space="preserve"> 8</w:t>
                      </w:r>
                      <w:proofErr w:type="gramEnd"/>
                      <w:r>
                        <w:rPr>
                          <w:lang w:val="en-US"/>
                        </w:rPr>
                        <w:t>(351)</w:t>
                      </w:r>
                      <w:r w:rsidRPr="003E0DAE">
                        <w:rPr>
                          <w:lang w:val="en-US"/>
                        </w:rPr>
                        <w:t>7</w:t>
                      </w:r>
                      <w:r>
                        <w:rPr>
                          <w:lang w:val="en-US"/>
                        </w:rPr>
                        <w:t xml:space="preserve"> 930-322</w:t>
                      </w:r>
                    </w:p>
                    <w:p w:rsidR="003E0DAE" w:rsidRPr="003E0DAE" w:rsidRDefault="003E0DA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C1445" w:rsidRDefault="002C1445">
      <w:pPr>
        <w:ind w:left="142" w:hanging="142"/>
      </w:pPr>
    </w:p>
    <w:p w:rsidR="002C1445" w:rsidRDefault="002C1445">
      <w:pPr>
        <w:ind w:left="-426" w:firstLine="142"/>
      </w:pPr>
    </w:p>
    <w:p w:rsidR="00A65264" w:rsidRDefault="00A65264" w:rsidP="00792695">
      <w:pPr>
        <w:pStyle w:val="a6"/>
        <w:spacing w:line="276" w:lineRule="auto"/>
        <w:rPr>
          <w:rFonts w:ascii="Times New Roman" w:hAnsi="Times New Roman"/>
          <w:sz w:val="36"/>
          <w:szCs w:val="20"/>
        </w:rPr>
      </w:pPr>
    </w:p>
    <w:p w:rsidR="00D17CF8" w:rsidRDefault="00D17CF8" w:rsidP="00D17CF8">
      <w:pPr>
        <w:widowControl w:val="0"/>
        <w:autoSpaceDE w:val="0"/>
        <w:autoSpaceDN w:val="0"/>
        <w:spacing w:before="63" w:line="274" w:lineRule="exact"/>
        <w:ind w:right="137"/>
        <w:jc w:val="right"/>
        <w:rPr>
          <w:b/>
          <w:spacing w:val="-2"/>
          <w:sz w:val="24"/>
          <w:szCs w:val="22"/>
          <w:lang w:eastAsia="en-US"/>
        </w:rPr>
      </w:pPr>
    </w:p>
    <w:p w:rsidR="00D17CF8" w:rsidRDefault="00D17CF8" w:rsidP="00D17CF8">
      <w:pPr>
        <w:widowControl w:val="0"/>
        <w:autoSpaceDE w:val="0"/>
        <w:autoSpaceDN w:val="0"/>
        <w:spacing w:before="63" w:line="274" w:lineRule="exact"/>
        <w:ind w:right="137"/>
        <w:jc w:val="right"/>
        <w:rPr>
          <w:b/>
          <w:spacing w:val="-2"/>
          <w:sz w:val="24"/>
          <w:szCs w:val="22"/>
          <w:lang w:eastAsia="en-US"/>
        </w:rPr>
      </w:pPr>
    </w:p>
    <w:p w:rsidR="00D17CF8" w:rsidRPr="00D17CF8" w:rsidRDefault="00D17CF8" w:rsidP="00D17CF8">
      <w:pPr>
        <w:widowControl w:val="0"/>
        <w:autoSpaceDE w:val="0"/>
        <w:autoSpaceDN w:val="0"/>
        <w:spacing w:before="63" w:line="274" w:lineRule="exact"/>
        <w:ind w:right="137"/>
        <w:jc w:val="right"/>
        <w:rPr>
          <w:b/>
          <w:sz w:val="24"/>
          <w:szCs w:val="22"/>
          <w:lang w:eastAsia="en-US"/>
        </w:rPr>
      </w:pPr>
      <w:r w:rsidRPr="00D17CF8">
        <w:rPr>
          <w:b/>
          <w:spacing w:val="-2"/>
          <w:sz w:val="24"/>
          <w:szCs w:val="22"/>
          <w:lang w:eastAsia="en-US"/>
        </w:rPr>
        <w:t>УТВЕРЖДЕНО</w:t>
      </w:r>
    </w:p>
    <w:p w:rsidR="00D17CF8" w:rsidRPr="00D17CF8" w:rsidRDefault="00D17CF8" w:rsidP="00D17CF8">
      <w:pPr>
        <w:widowControl w:val="0"/>
        <w:autoSpaceDE w:val="0"/>
        <w:autoSpaceDN w:val="0"/>
        <w:ind w:left="10464" w:right="135" w:firstLine="1953"/>
        <w:jc w:val="right"/>
        <w:rPr>
          <w:sz w:val="24"/>
          <w:szCs w:val="22"/>
          <w:lang w:eastAsia="en-US"/>
        </w:rPr>
      </w:pPr>
      <w:r w:rsidRPr="00D17CF8">
        <w:rPr>
          <w:sz w:val="24"/>
          <w:szCs w:val="22"/>
          <w:lang w:eastAsia="en-US"/>
        </w:rPr>
        <w:t>Директором</w:t>
      </w:r>
      <w:r w:rsidRPr="00D17CF8">
        <w:rPr>
          <w:spacing w:val="-15"/>
          <w:sz w:val="24"/>
          <w:szCs w:val="22"/>
          <w:lang w:eastAsia="en-US"/>
        </w:rPr>
        <w:t xml:space="preserve"> </w:t>
      </w:r>
      <w:r w:rsidRPr="00D17CF8">
        <w:rPr>
          <w:sz w:val="24"/>
          <w:szCs w:val="22"/>
          <w:lang w:eastAsia="en-US"/>
        </w:rPr>
        <w:t>школы от «2</w:t>
      </w:r>
      <w:r>
        <w:rPr>
          <w:sz w:val="24"/>
          <w:szCs w:val="22"/>
          <w:lang w:eastAsia="en-US"/>
        </w:rPr>
        <w:t>9</w:t>
      </w:r>
      <w:r w:rsidRPr="00D17CF8">
        <w:rPr>
          <w:sz w:val="24"/>
          <w:szCs w:val="22"/>
          <w:lang w:eastAsia="en-US"/>
        </w:rPr>
        <w:t>»</w:t>
      </w:r>
      <w:r w:rsidRPr="00D17CF8">
        <w:rPr>
          <w:spacing w:val="55"/>
          <w:sz w:val="24"/>
          <w:szCs w:val="22"/>
          <w:lang w:eastAsia="en-US"/>
        </w:rPr>
        <w:t xml:space="preserve"> </w:t>
      </w:r>
      <w:r w:rsidRPr="00D17CF8">
        <w:rPr>
          <w:sz w:val="24"/>
          <w:szCs w:val="22"/>
          <w:lang w:eastAsia="en-US"/>
        </w:rPr>
        <w:t>августа</w:t>
      </w:r>
      <w:r w:rsidRPr="00D17CF8">
        <w:rPr>
          <w:spacing w:val="-2"/>
          <w:sz w:val="24"/>
          <w:szCs w:val="22"/>
          <w:lang w:eastAsia="en-US"/>
        </w:rPr>
        <w:t xml:space="preserve"> </w:t>
      </w:r>
      <w:r w:rsidRPr="00D17CF8">
        <w:rPr>
          <w:sz w:val="24"/>
          <w:szCs w:val="22"/>
          <w:lang w:eastAsia="en-US"/>
        </w:rPr>
        <w:t>2026</w:t>
      </w:r>
      <w:r w:rsidRPr="00D17CF8">
        <w:rPr>
          <w:spacing w:val="-1"/>
          <w:sz w:val="24"/>
          <w:szCs w:val="22"/>
          <w:lang w:eastAsia="en-US"/>
        </w:rPr>
        <w:t xml:space="preserve"> </w:t>
      </w:r>
      <w:r w:rsidRPr="00D17CF8">
        <w:rPr>
          <w:spacing w:val="-5"/>
          <w:sz w:val="24"/>
          <w:szCs w:val="22"/>
          <w:lang w:eastAsia="en-US"/>
        </w:rPr>
        <w:t>г.</w:t>
      </w:r>
    </w:p>
    <w:p w:rsidR="00D17CF8" w:rsidRPr="00D17CF8" w:rsidRDefault="00D17CF8" w:rsidP="00D17CF8">
      <w:pPr>
        <w:widowControl w:val="0"/>
        <w:autoSpaceDE w:val="0"/>
        <w:autoSpaceDN w:val="0"/>
        <w:rPr>
          <w:sz w:val="24"/>
          <w:szCs w:val="28"/>
          <w:lang w:eastAsia="en-US"/>
        </w:rPr>
      </w:pPr>
    </w:p>
    <w:p w:rsidR="00D17CF8" w:rsidRPr="00D17CF8" w:rsidRDefault="00D17CF8" w:rsidP="00D17CF8">
      <w:pPr>
        <w:widowControl w:val="0"/>
        <w:autoSpaceDE w:val="0"/>
        <w:autoSpaceDN w:val="0"/>
        <w:spacing w:before="56"/>
        <w:rPr>
          <w:sz w:val="24"/>
          <w:szCs w:val="28"/>
          <w:lang w:eastAsia="en-US"/>
        </w:rPr>
      </w:pPr>
    </w:p>
    <w:p w:rsidR="00D17CF8" w:rsidRPr="00D17CF8" w:rsidRDefault="00D17CF8" w:rsidP="00D17CF8">
      <w:pPr>
        <w:widowControl w:val="0"/>
        <w:autoSpaceDE w:val="0"/>
        <w:autoSpaceDN w:val="0"/>
        <w:spacing w:before="1"/>
        <w:ind w:left="2" w:right="3"/>
        <w:jc w:val="center"/>
        <w:outlineLvl w:val="0"/>
        <w:rPr>
          <w:b/>
          <w:bCs/>
          <w:sz w:val="28"/>
          <w:szCs w:val="28"/>
          <w:lang w:eastAsia="en-US"/>
        </w:rPr>
      </w:pPr>
      <w:r w:rsidRPr="00D17CF8">
        <w:rPr>
          <w:b/>
          <w:bCs/>
          <w:spacing w:val="-2"/>
          <w:sz w:val="28"/>
          <w:szCs w:val="28"/>
          <w:lang w:eastAsia="en-US"/>
        </w:rPr>
        <w:t>КАЛЕНДАРНО-ТЕМАТИЧЕСКОЕ</w:t>
      </w:r>
      <w:r w:rsidRPr="00D17CF8">
        <w:rPr>
          <w:b/>
          <w:bCs/>
          <w:spacing w:val="17"/>
          <w:sz w:val="28"/>
          <w:szCs w:val="28"/>
          <w:lang w:eastAsia="en-US"/>
        </w:rPr>
        <w:t xml:space="preserve"> </w:t>
      </w:r>
      <w:r w:rsidRPr="00D17CF8">
        <w:rPr>
          <w:b/>
          <w:bCs/>
          <w:spacing w:val="-2"/>
          <w:sz w:val="28"/>
          <w:szCs w:val="28"/>
          <w:lang w:eastAsia="en-US"/>
        </w:rPr>
        <w:t>ПЛАНИРОВАНИЕ</w:t>
      </w:r>
    </w:p>
    <w:p w:rsidR="00D17CF8" w:rsidRPr="00D17CF8" w:rsidRDefault="00D17CF8" w:rsidP="00D17CF8">
      <w:pPr>
        <w:widowControl w:val="0"/>
        <w:autoSpaceDE w:val="0"/>
        <w:autoSpaceDN w:val="0"/>
        <w:spacing w:before="161"/>
        <w:ind w:left="3" w:right="1"/>
        <w:jc w:val="center"/>
        <w:rPr>
          <w:b/>
          <w:sz w:val="28"/>
          <w:szCs w:val="28"/>
          <w:lang w:eastAsia="en-US"/>
        </w:rPr>
      </w:pPr>
      <w:r w:rsidRPr="00D17CF8">
        <w:rPr>
          <w:b/>
          <w:sz w:val="28"/>
          <w:szCs w:val="28"/>
          <w:lang w:eastAsia="en-US"/>
        </w:rPr>
        <w:t>курса</w:t>
      </w:r>
      <w:r w:rsidRPr="00D17CF8">
        <w:rPr>
          <w:b/>
          <w:spacing w:val="-8"/>
          <w:sz w:val="28"/>
          <w:szCs w:val="28"/>
          <w:lang w:eastAsia="en-US"/>
        </w:rPr>
        <w:t xml:space="preserve"> </w:t>
      </w:r>
      <w:r w:rsidRPr="00D17CF8">
        <w:rPr>
          <w:b/>
          <w:sz w:val="28"/>
          <w:szCs w:val="28"/>
          <w:lang w:eastAsia="en-US"/>
        </w:rPr>
        <w:t>«Россия</w:t>
      </w:r>
      <w:r w:rsidRPr="00D17CF8">
        <w:rPr>
          <w:b/>
          <w:spacing w:val="-5"/>
          <w:sz w:val="28"/>
          <w:szCs w:val="28"/>
          <w:lang w:eastAsia="en-US"/>
        </w:rPr>
        <w:t xml:space="preserve"> </w:t>
      </w:r>
      <w:r w:rsidRPr="00D17CF8">
        <w:rPr>
          <w:b/>
          <w:sz w:val="28"/>
          <w:szCs w:val="28"/>
          <w:lang w:eastAsia="en-US"/>
        </w:rPr>
        <w:t>—</w:t>
      </w:r>
      <w:r w:rsidRPr="00D17CF8">
        <w:rPr>
          <w:b/>
          <w:spacing w:val="-5"/>
          <w:sz w:val="28"/>
          <w:szCs w:val="28"/>
          <w:lang w:eastAsia="en-US"/>
        </w:rPr>
        <w:t xml:space="preserve"> </w:t>
      </w:r>
      <w:r w:rsidRPr="00D17CF8">
        <w:rPr>
          <w:b/>
          <w:sz w:val="28"/>
          <w:szCs w:val="28"/>
          <w:lang w:eastAsia="en-US"/>
        </w:rPr>
        <w:t>мои</w:t>
      </w:r>
      <w:r w:rsidRPr="00D17CF8">
        <w:rPr>
          <w:b/>
          <w:spacing w:val="-6"/>
          <w:sz w:val="28"/>
          <w:szCs w:val="28"/>
          <w:lang w:eastAsia="en-US"/>
        </w:rPr>
        <w:t xml:space="preserve"> </w:t>
      </w:r>
      <w:r w:rsidRPr="00D17CF8">
        <w:rPr>
          <w:b/>
          <w:sz w:val="28"/>
          <w:szCs w:val="28"/>
          <w:lang w:eastAsia="en-US"/>
        </w:rPr>
        <w:t>горизонты»</w:t>
      </w:r>
      <w:r w:rsidRPr="00D17CF8">
        <w:rPr>
          <w:b/>
          <w:spacing w:val="-3"/>
          <w:sz w:val="28"/>
          <w:szCs w:val="28"/>
          <w:lang w:eastAsia="en-US"/>
        </w:rPr>
        <w:t xml:space="preserve"> </w:t>
      </w:r>
      <w:r w:rsidRPr="00D17CF8">
        <w:rPr>
          <w:b/>
          <w:sz w:val="28"/>
          <w:szCs w:val="28"/>
          <w:lang w:eastAsia="en-US"/>
        </w:rPr>
        <w:t>на</w:t>
      </w:r>
      <w:r w:rsidRPr="00D17CF8">
        <w:rPr>
          <w:b/>
          <w:spacing w:val="-4"/>
          <w:sz w:val="28"/>
          <w:szCs w:val="28"/>
          <w:lang w:eastAsia="en-US"/>
        </w:rPr>
        <w:t xml:space="preserve"> </w:t>
      </w:r>
      <w:r w:rsidRPr="00D17CF8">
        <w:rPr>
          <w:b/>
          <w:sz w:val="28"/>
          <w:szCs w:val="28"/>
          <w:lang w:eastAsia="en-US"/>
        </w:rPr>
        <w:t>2026/2027</w:t>
      </w:r>
      <w:r w:rsidRPr="00D17CF8">
        <w:rPr>
          <w:b/>
          <w:spacing w:val="-7"/>
          <w:sz w:val="28"/>
          <w:szCs w:val="28"/>
          <w:lang w:eastAsia="en-US"/>
        </w:rPr>
        <w:t xml:space="preserve"> </w:t>
      </w:r>
      <w:r w:rsidRPr="00D17CF8">
        <w:rPr>
          <w:b/>
          <w:sz w:val="28"/>
          <w:szCs w:val="28"/>
          <w:lang w:eastAsia="en-US"/>
        </w:rPr>
        <w:t>учебный</w:t>
      </w:r>
      <w:r w:rsidRPr="00D17CF8">
        <w:rPr>
          <w:b/>
          <w:spacing w:val="-5"/>
          <w:sz w:val="28"/>
          <w:szCs w:val="28"/>
          <w:lang w:eastAsia="en-US"/>
        </w:rPr>
        <w:t xml:space="preserve"> год</w:t>
      </w:r>
    </w:p>
    <w:p w:rsidR="00D17CF8" w:rsidRPr="00D17CF8" w:rsidRDefault="00D17CF8" w:rsidP="00D17CF8">
      <w:pPr>
        <w:widowControl w:val="0"/>
        <w:autoSpaceDE w:val="0"/>
        <w:autoSpaceDN w:val="0"/>
        <w:spacing w:before="73"/>
        <w:rPr>
          <w:b/>
          <w:sz w:val="28"/>
          <w:szCs w:val="28"/>
          <w:lang w:eastAsia="en-US"/>
        </w:rPr>
      </w:pPr>
    </w:p>
    <w:p w:rsidR="00D17CF8" w:rsidRPr="00D17CF8" w:rsidRDefault="00D17CF8" w:rsidP="00D17CF8">
      <w:pPr>
        <w:widowControl w:val="0"/>
        <w:autoSpaceDE w:val="0"/>
        <w:autoSpaceDN w:val="0"/>
        <w:spacing w:line="360" w:lineRule="auto"/>
        <w:ind w:left="143"/>
        <w:rPr>
          <w:sz w:val="28"/>
          <w:szCs w:val="28"/>
          <w:lang w:eastAsia="en-US"/>
        </w:rPr>
      </w:pPr>
      <w:r w:rsidRPr="00D17CF8">
        <w:rPr>
          <w:sz w:val="28"/>
          <w:szCs w:val="28"/>
          <w:lang w:eastAsia="en-US"/>
        </w:rPr>
        <w:t>6–11</w:t>
      </w:r>
      <w:r w:rsidRPr="00D17CF8">
        <w:rPr>
          <w:spacing w:val="40"/>
          <w:sz w:val="28"/>
          <w:szCs w:val="28"/>
          <w:lang w:eastAsia="en-US"/>
        </w:rPr>
        <w:t xml:space="preserve"> </w:t>
      </w:r>
      <w:r w:rsidRPr="00D17CF8">
        <w:rPr>
          <w:sz w:val="28"/>
          <w:szCs w:val="28"/>
          <w:lang w:eastAsia="en-US"/>
        </w:rPr>
        <w:t>классы,</w:t>
      </w:r>
      <w:r w:rsidRPr="00D17CF8">
        <w:rPr>
          <w:spacing w:val="40"/>
          <w:sz w:val="28"/>
          <w:szCs w:val="28"/>
          <w:lang w:eastAsia="en-US"/>
        </w:rPr>
        <w:t xml:space="preserve"> </w:t>
      </w:r>
      <w:r w:rsidRPr="00D17CF8">
        <w:rPr>
          <w:sz w:val="28"/>
          <w:szCs w:val="28"/>
          <w:lang w:eastAsia="en-US"/>
        </w:rPr>
        <w:t>34</w:t>
      </w:r>
      <w:r w:rsidRPr="00D17CF8">
        <w:rPr>
          <w:spacing w:val="40"/>
          <w:sz w:val="28"/>
          <w:szCs w:val="28"/>
          <w:lang w:eastAsia="en-US"/>
        </w:rPr>
        <w:t xml:space="preserve"> </w:t>
      </w:r>
      <w:r w:rsidRPr="00D17CF8">
        <w:rPr>
          <w:sz w:val="28"/>
          <w:szCs w:val="28"/>
          <w:lang w:eastAsia="en-US"/>
        </w:rPr>
        <w:t>часа</w:t>
      </w:r>
      <w:r w:rsidRPr="00D17CF8">
        <w:rPr>
          <w:spacing w:val="40"/>
          <w:sz w:val="28"/>
          <w:szCs w:val="28"/>
          <w:lang w:eastAsia="en-US"/>
        </w:rPr>
        <w:t xml:space="preserve"> </w:t>
      </w:r>
      <w:r w:rsidRPr="00D17CF8">
        <w:rPr>
          <w:sz w:val="28"/>
          <w:szCs w:val="28"/>
          <w:lang w:eastAsia="en-US"/>
        </w:rPr>
        <w:t>(1</w:t>
      </w:r>
      <w:r w:rsidRPr="00D17CF8">
        <w:rPr>
          <w:spacing w:val="40"/>
          <w:sz w:val="28"/>
          <w:szCs w:val="28"/>
          <w:lang w:eastAsia="en-US"/>
        </w:rPr>
        <w:t xml:space="preserve"> </w:t>
      </w:r>
      <w:r w:rsidRPr="00D17CF8">
        <w:rPr>
          <w:sz w:val="28"/>
          <w:szCs w:val="28"/>
          <w:lang w:eastAsia="en-US"/>
        </w:rPr>
        <w:t>час</w:t>
      </w:r>
      <w:r w:rsidRPr="00D17CF8">
        <w:rPr>
          <w:spacing w:val="40"/>
          <w:sz w:val="28"/>
          <w:szCs w:val="28"/>
          <w:lang w:eastAsia="en-US"/>
        </w:rPr>
        <w:t xml:space="preserve"> </w:t>
      </w:r>
      <w:r w:rsidRPr="00D17CF8">
        <w:rPr>
          <w:sz w:val="28"/>
          <w:szCs w:val="28"/>
          <w:lang w:eastAsia="en-US"/>
        </w:rPr>
        <w:t>в</w:t>
      </w:r>
      <w:r w:rsidRPr="00D17CF8">
        <w:rPr>
          <w:spacing w:val="40"/>
          <w:sz w:val="28"/>
          <w:szCs w:val="28"/>
          <w:lang w:eastAsia="en-US"/>
        </w:rPr>
        <w:t xml:space="preserve"> </w:t>
      </w:r>
      <w:r w:rsidRPr="00D17CF8">
        <w:rPr>
          <w:sz w:val="28"/>
          <w:szCs w:val="28"/>
          <w:lang w:eastAsia="en-US"/>
        </w:rPr>
        <w:t>неделю).</w:t>
      </w:r>
      <w:r w:rsidRPr="00D17CF8">
        <w:rPr>
          <w:spacing w:val="40"/>
          <w:sz w:val="28"/>
          <w:szCs w:val="28"/>
          <w:lang w:eastAsia="en-US"/>
        </w:rPr>
        <w:t xml:space="preserve"> </w:t>
      </w:r>
      <w:r w:rsidRPr="00D17CF8">
        <w:rPr>
          <w:sz w:val="28"/>
          <w:szCs w:val="28"/>
          <w:lang w:eastAsia="en-US"/>
        </w:rPr>
        <w:t>Дата</w:t>
      </w:r>
      <w:r w:rsidRPr="00D17CF8">
        <w:rPr>
          <w:spacing w:val="40"/>
          <w:sz w:val="28"/>
          <w:szCs w:val="28"/>
          <w:lang w:eastAsia="en-US"/>
        </w:rPr>
        <w:t xml:space="preserve"> </w:t>
      </w:r>
      <w:r w:rsidRPr="00D17CF8">
        <w:rPr>
          <w:sz w:val="28"/>
          <w:szCs w:val="28"/>
          <w:lang w:eastAsia="en-US"/>
        </w:rPr>
        <w:t>изучения</w:t>
      </w:r>
      <w:r w:rsidRPr="00D17CF8">
        <w:rPr>
          <w:spacing w:val="40"/>
          <w:sz w:val="28"/>
          <w:szCs w:val="28"/>
          <w:lang w:eastAsia="en-US"/>
        </w:rPr>
        <w:t xml:space="preserve"> </w:t>
      </w:r>
      <w:r w:rsidRPr="00D17CF8">
        <w:rPr>
          <w:sz w:val="28"/>
          <w:szCs w:val="28"/>
          <w:lang w:eastAsia="en-US"/>
        </w:rPr>
        <w:t>заполняется</w:t>
      </w:r>
      <w:r w:rsidRPr="00D17CF8">
        <w:rPr>
          <w:spacing w:val="40"/>
          <w:sz w:val="28"/>
          <w:szCs w:val="28"/>
          <w:lang w:eastAsia="en-US"/>
        </w:rPr>
        <w:t xml:space="preserve"> </w:t>
      </w:r>
      <w:r w:rsidRPr="00D17CF8">
        <w:rPr>
          <w:sz w:val="28"/>
          <w:szCs w:val="28"/>
          <w:lang w:eastAsia="en-US"/>
        </w:rPr>
        <w:t>учителем</w:t>
      </w:r>
      <w:r w:rsidRPr="00D17CF8">
        <w:rPr>
          <w:spacing w:val="40"/>
          <w:sz w:val="28"/>
          <w:szCs w:val="28"/>
          <w:lang w:eastAsia="en-US"/>
        </w:rPr>
        <w:t xml:space="preserve"> </w:t>
      </w:r>
      <w:r w:rsidRPr="00D17CF8">
        <w:rPr>
          <w:sz w:val="28"/>
          <w:szCs w:val="28"/>
          <w:lang w:eastAsia="en-US"/>
        </w:rPr>
        <w:t>с</w:t>
      </w:r>
      <w:r w:rsidRPr="00D17CF8">
        <w:rPr>
          <w:spacing w:val="40"/>
          <w:sz w:val="28"/>
          <w:szCs w:val="28"/>
          <w:lang w:eastAsia="en-US"/>
        </w:rPr>
        <w:t xml:space="preserve"> </w:t>
      </w:r>
      <w:r w:rsidRPr="00D17CF8">
        <w:rPr>
          <w:sz w:val="28"/>
          <w:szCs w:val="28"/>
          <w:lang w:eastAsia="en-US"/>
        </w:rPr>
        <w:t>учётом</w:t>
      </w:r>
      <w:r w:rsidRPr="00D17CF8">
        <w:rPr>
          <w:spacing w:val="40"/>
          <w:sz w:val="28"/>
          <w:szCs w:val="28"/>
          <w:lang w:eastAsia="en-US"/>
        </w:rPr>
        <w:t xml:space="preserve"> </w:t>
      </w:r>
      <w:r w:rsidRPr="00D17CF8">
        <w:rPr>
          <w:sz w:val="28"/>
          <w:szCs w:val="28"/>
          <w:lang w:eastAsia="en-US"/>
        </w:rPr>
        <w:t>расписания</w:t>
      </w:r>
      <w:r w:rsidRPr="00D17CF8">
        <w:rPr>
          <w:spacing w:val="40"/>
          <w:sz w:val="28"/>
          <w:szCs w:val="28"/>
          <w:lang w:eastAsia="en-US"/>
        </w:rPr>
        <w:t xml:space="preserve"> </w:t>
      </w:r>
      <w:r w:rsidRPr="00D17CF8">
        <w:rPr>
          <w:sz w:val="28"/>
          <w:szCs w:val="28"/>
          <w:lang w:eastAsia="en-US"/>
        </w:rPr>
        <w:t>и</w:t>
      </w:r>
      <w:r w:rsidRPr="00D17CF8">
        <w:rPr>
          <w:spacing w:val="40"/>
          <w:sz w:val="28"/>
          <w:szCs w:val="28"/>
          <w:lang w:eastAsia="en-US"/>
        </w:rPr>
        <w:t xml:space="preserve"> </w:t>
      </w:r>
      <w:r w:rsidRPr="00D17CF8">
        <w:rPr>
          <w:sz w:val="28"/>
          <w:szCs w:val="28"/>
          <w:lang w:eastAsia="en-US"/>
        </w:rPr>
        <w:t>календарного учебного графика.</w:t>
      </w:r>
    </w:p>
    <w:p w:rsidR="00D17CF8" w:rsidRPr="00D17CF8" w:rsidRDefault="00D17CF8" w:rsidP="00D17CF8">
      <w:pPr>
        <w:widowControl w:val="0"/>
        <w:autoSpaceDE w:val="0"/>
        <w:autoSpaceDN w:val="0"/>
        <w:rPr>
          <w:sz w:val="28"/>
          <w:szCs w:val="28"/>
          <w:lang w:eastAsia="en-US"/>
        </w:rPr>
      </w:pPr>
    </w:p>
    <w:p w:rsidR="00D17CF8" w:rsidRPr="00D17CF8" w:rsidRDefault="00D17CF8" w:rsidP="00D17CF8">
      <w:pPr>
        <w:widowControl w:val="0"/>
        <w:autoSpaceDE w:val="0"/>
        <w:autoSpaceDN w:val="0"/>
        <w:spacing w:before="31"/>
        <w:rPr>
          <w:sz w:val="28"/>
          <w:szCs w:val="28"/>
          <w:lang w:eastAsia="en-US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509"/>
        <w:gridCol w:w="5050"/>
        <w:gridCol w:w="998"/>
        <w:gridCol w:w="3043"/>
        <w:gridCol w:w="3350"/>
      </w:tblGrid>
      <w:tr w:rsidR="00D17CF8" w:rsidRPr="00D17CF8" w:rsidTr="00D17CF8">
        <w:trPr>
          <w:trHeight w:val="55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73" w:lineRule="exact"/>
              <w:ind w:left="1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17CF8">
              <w:rPr>
                <w:rFonts w:ascii="Times New Roman" w:hAnsi="Times New Roman"/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73" w:lineRule="exact"/>
              <w:ind w:left="117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  <w:proofErr w:type="spellEnd"/>
            <w:r w:rsidRPr="00D17CF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17CF8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(</w:t>
            </w:r>
            <w:proofErr w:type="spellStart"/>
            <w:r w:rsidRPr="00D17CF8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план</w:t>
            </w:r>
            <w:proofErr w:type="spellEnd"/>
            <w:r w:rsidRPr="00D17CF8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)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73" w:lineRule="exact"/>
              <w:ind w:left="1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  <w:proofErr w:type="spellEnd"/>
            <w:r w:rsidRPr="00D17CF8">
              <w:rPr>
                <w:rFonts w:ascii="Times New Roman" w:hAnsi="Times New Roman"/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занятия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73" w:lineRule="exact"/>
              <w:ind w:left="12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Кол-</w:t>
            </w:r>
            <w:r w:rsidRPr="00D17CF8">
              <w:rPr>
                <w:rFonts w:ascii="Times New Roman" w:hAnsi="Times New Roman"/>
                <w:b/>
                <w:spacing w:val="-5"/>
                <w:sz w:val="28"/>
                <w:szCs w:val="28"/>
              </w:rPr>
              <w:t>во</w:t>
            </w:r>
            <w:proofErr w:type="spellEnd"/>
          </w:p>
          <w:p w:rsidR="00D17CF8" w:rsidRPr="00D17CF8" w:rsidRDefault="00D17CF8" w:rsidP="00D17CF8">
            <w:pPr>
              <w:spacing w:line="259" w:lineRule="exact"/>
              <w:ind w:left="193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73" w:lineRule="exact"/>
              <w:ind w:left="488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b/>
                <w:sz w:val="28"/>
                <w:szCs w:val="28"/>
              </w:rPr>
              <w:t>Форма</w:t>
            </w:r>
            <w:proofErr w:type="spellEnd"/>
            <w:r w:rsidRPr="00D17CF8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проведения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73" w:lineRule="exact"/>
              <w:ind w:left="264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b/>
                <w:sz w:val="28"/>
                <w:szCs w:val="28"/>
              </w:rPr>
              <w:t>Электронные</w:t>
            </w:r>
            <w:proofErr w:type="spellEnd"/>
            <w:r w:rsidRPr="00D17CF8">
              <w:rPr>
                <w:rFonts w:ascii="Times New Roman" w:hAnsi="Times New Roman"/>
                <w:b/>
                <w:spacing w:val="-7"/>
                <w:sz w:val="28"/>
                <w:szCs w:val="28"/>
              </w:rPr>
              <w:t xml:space="preserve"> </w:t>
            </w:r>
            <w:r w:rsidRPr="00D17CF8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(</w:t>
            </w:r>
            <w:proofErr w:type="spellStart"/>
            <w:r w:rsidRPr="00D17CF8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цифровые</w:t>
            </w:r>
            <w:proofErr w:type="spellEnd"/>
            <w:r w:rsidRPr="00D17CF8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)</w:t>
            </w:r>
          </w:p>
          <w:p w:rsidR="00D17CF8" w:rsidRPr="00D17CF8" w:rsidRDefault="00D17CF8" w:rsidP="00D17CF8">
            <w:pPr>
              <w:spacing w:line="259" w:lineRule="exact"/>
              <w:ind w:left="259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b/>
                <w:sz w:val="28"/>
                <w:szCs w:val="28"/>
              </w:rPr>
              <w:t>образовательные</w:t>
            </w:r>
            <w:proofErr w:type="spellEnd"/>
            <w:r w:rsidRPr="00D17CF8">
              <w:rPr>
                <w:rFonts w:ascii="Times New Roman" w:hAnsi="Times New Roman"/>
                <w:b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ресурсы</w:t>
            </w:r>
            <w:proofErr w:type="spellEnd"/>
          </w:p>
        </w:tc>
      </w:tr>
      <w:tr w:rsidR="00D17CF8" w:rsidRPr="00D17CF8" w:rsidTr="00D17CF8">
        <w:trPr>
          <w:trHeight w:val="165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lastRenderedPageBreak/>
              <w:t>1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8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Установочное</w:t>
            </w:r>
            <w:r w:rsidRPr="00D17CF8">
              <w:rPr>
                <w:rFonts w:ascii="Times New Roman" w:hAnsi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занятие</w:t>
            </w:r>
            <w:r w:rsidRPr="00D17CF8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«Россия</w:t>
            </w:r>
            <w:r w:rsidRPr="00D17CF8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—</w:t>
            </w:r>
            <w:r w:rsidRPr="00D17CF8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мои 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горизонты»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Установочное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8" w:right="931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8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8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</w:t>
            </w:r>
            <w:r w:rsidRPr="00D17CF8">
              <w:rPr>
                <w:rFonts w:ascii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профориентационное</w:t>
            </w:r>
            <w:proofErr w:type="spellEnd"/>
            <w:r w:rsidRPr="00D17CF8">
              <w:rPr>
                <w:rFonts w:ascii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занятие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«Открой</w:t>
            </w:r>
            <w:r w:rsidRPr="00D17CF8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своё</w:t>
            </w:r>
            <w:r w:rsidRPr="00D17CF8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будущее»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8" w:right="931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8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8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38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3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Тематическое</w:t>
            </w:r>
            <w:r w:rsidRPr="00D17CF8">
              <w:rPr>
                <w:rFonts w:ascii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профориентационное</w:t>
            </w:r>
            <w:proofErr w:type="spellEnd"/>
            <w:r w:rsidRPr="00D17CF8">
              <w:rPr>
                <w:rFonts w:ascii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занятие</w:t>
            </w:r>
          </w:p>
          <w:p w:rsidR="00D17CF8" w:rsidRPr="00D17CF8" w:rsidRDefault="00D17CF8" w:rsidP="00D17CF8">
            <w:pPr>
              <w:ind w:left="108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«Познаю</w:t>
            </w:r>
            <w:r w:rsidRPr="00D17CF8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себя»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9" w:right="110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Диагностика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>,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8" w:right="931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8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spacing w:line="270" w:lineRule="atLeast"/>
              <w:ind w:left="108" w:right="117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</w:tc>
      </w:tr>
    </w:tbl>
    <w:p w:rsidR="00D17CF8" w:rsidRPr="00D17CF8" w:rsidRDefault="00D17CF8" w:rsidP="00D17CF8">
      <w:pPr>
        <w:rPr>
          <w:sz w:val="28"/>
          <w:szCs w:val="28"/>
          <w:lang w:eastAsia="en-US"/>
        </w:rPr>
        <w:sectPr w:rsidR="00D17CF8" w:rsidRPr="00D17CF8">
          <w:pgSz w:w="16840" w:h="11910" w:orient="landscape"/>
          <w:pgMar w:top="1060" w:right="708" w:bottom="280" w:left="1559" w:header="720" w:footer="720" w:gutter="0"/>
          <w:cols w:space="720"/>
        </w:sectPr>
      </w:pPr>
    </w:p>
    <w:p w:rsidR="00D17CF8" w:rsidRPr="00D17CF8" w:rsidRDefault="00D17CF8" w:rsidP="00D17CF8">
      <w:pPr>
        <w:widowControl w:val="0"/>
        <w:autoSpaceDE w:val="0"/>
        <w:autoSpaceDN w:val="0"/>
        <w:spacing w:before="3"/>
        <w:rPr>
          <w:sz w:val="28"/>
          <w:szCs w:val="28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509"/>
        <w:gridCol w:w="5050"/>
        <w:gridCol w:w="998"/>
        <w:gridCol w:w="3043"/>
        <w:gridCol w:w="3350"/>
      </w:tblGrid>
      <w:tr w:rsidR="00D17CF8" w:rsidRPr="00D17CF8" w:rsidTr="00D17CF8">
        <w:trPr>
          <w:trHeight w:val="277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58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4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Россия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промышленная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>:</w:t>
            </w: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атомные</w:t>
            </w:r>
            <w:proofErr w:type="spellEnd"/>
            <w:r w:rsidRPr="00D17CF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технологии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5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Россия</w:t>
            </w:r>
            <w:r w:rsidRPr="00D17CF8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умная:</w:t>
            </w:r>
            <w:r w:rsidRPr="00D17CF8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педагогика</w:t>
            </w:r>
            <w:r w:rsidRPr="00D17CF8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образование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6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8" w:right="209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Россия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аграрная: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высокотехнологичное сельское хозяйство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lastRenderedPageBreak/>
              <w:t>7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Россия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комфортная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>: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энергетика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8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Практико-ориентированное</w:t>
            </w:r>
            <w:proofErr w:type="spellEnd"/>
            <w:r w:rsidRPr="00D17CF8">
              <w:rPr>
                <w:rFonts w:ascii="Times New Roman" w:hAnsi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Практико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CF8" w:rsidRPr="00D17CF8" w:rsidRDefault="00D17CF8" w:rsidP="00D17CF8">
            <w:pPr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ориентированное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83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9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8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Россия</w:t>
            </w:r>
            <w:r w:rsidRPr="00D17CF8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технологическая:</w:t>
            </w:r>
            <w:r w:rsidRPr="00D17CF8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инженерия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и беспилотные системы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spacing w:line="266" w:lineRule="exact"/>
              <w:ind w:left="107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</w:tc>
      </w:tr>
    </w:tbl>
    <w:p w:rsidR="00D17CF8" w:rsidRPr="00D17CF8" w:rsidRDefault="00D17CF8" w:rsidP="00D17CF8">
      <w:pPr>
        <w:rPr>
          <w:sz w:val="28"/>
          <w:szCs w:val="28"/>
          <w:lang w:eastAsia="en-US"/>
        </w:rPr>
        <w:sectPr w:rsidR="00D17CF8" w:rsidRPr="00D17CF8">
          <w:pgSz w:w="16840" w:h="11910" w:orient="landscape"/>
          <w:pgMar w:top="1100" w:right="708" w:bottom="280" w:left="1559" w:header="720" w:footer="720" w:gutter="0"/>
          <w:cols w:space="720"/>
        </w:sectPr>
      </w:pPr>
    </w:p>
    <w:p w:rsidR="00D17CF8" w:rsidRPr="00D17CF8" w:rsidRDefault="00D17CF8" w:rsidP="00D17CF8">
      <w:pPr>
        <w:widowControl w:val="0"/>
        <w:autoSpaceDE w:val="0"/>
        <w:autoSpaceDN w:val="0"/>
        <w:spacing w:before="3"/>
        <w:rPr>
          <w:sz w:val="28"/>
          <w:szCs w:val="28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509"/>
        <w:gridCol w:w="5050"/>
        <w:gridCol w:w="998"/>
        <w:gridCol w:w="3043"/>
        <w:gridCol w:w="3350"/>
      </w:tblGrid>
      <w:tr w:rsidR="00D17CF8" w:rsidRPr="00D17CF8" w:rsidTr="00D17CF8">
        <w:trPr>
          <w:trHeight w:val="829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117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10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Россия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промышленная:</w:t>
            </w:r>
            <w:r w:rsidRPr="00D17CF8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добыча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D17CF8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переработка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11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Россия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деловая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>: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предпринимательство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12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8" w:right="209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Россия</w:t>
            </w:r>
            <w:r w:rsidRPr="00D17CF8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комфортная:</w:t>
            </w:r>
            <w:r w:rsidRPr="00D17CF8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дорожное</w:t>
            </w:r>
            <w:r w:rsidRPr="00D17CF8">
              <w:rPr>
                <w:rFonts w:ascii="Times New Roman" w:hAnsi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строительство и транспорт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lastRenderedPageBreak/>
              <w:t>13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8" w:right="2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Россия</w:t>
            </w:r>
            <w:proofErr w:type="spellEnd"/>
            <w:r w:rsidRPr="00D17CF8">
              <w:rPr>
                <w:rFonts w:ascii="Times New Roman" w:hAnsi="Times New Roman"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безопасная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>: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национальная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безопасность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14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8" w:right="2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Россия</w:t>
            </w:r>
            <w:proofErr w:type="spellEnd"/>
            <w:r w:rsidRPr="00D17CF8">
              <w:rPr>
                <w:rFonts w:ascii="Times New Roman" w:hAnsi="Times New Roman"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деловая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>: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международное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сотрудничество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32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15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Практико-ориентированное</w:t>
            </w:r>
            <w:proofErr w:type="spellEnd"/>
            <w:r w:rsidRPr="00D17CF8">
              <w:rPr>
                <w:rFonts w:ascii="Times New Roman" w:hAnsi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Практико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Платформа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Билет</w:t>
            </w:r>
            <w:proofErr w:type="spellEnd"/>
            <w:r w:rsidRPr="00D17CF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в</w:t>
            </w:r>
          </w:p>
        </w:tc>
      </w:tr>
    </w:tbl>
    <w:p w:rsidR="00D17CF8" w:rsidRPr="00D17CF8" w:rsidRDefault="00D17CF8" w:rsidP="00D17CF8">
      <w:pPr>
        <w:rPr>
          <w:sz w:val="28"/>
          <w:szCs w:val="28"/>
          <w:lang w:eastAsia="en-US"/>
        </w:rPr>
        <w:sectPr w:rsidR="00D17CF8" w:rsidRPr="00D17CF8">
          <w:pgSz w:w="16840" w:h="11910" w:orient="landscape"/>
          <w:pgMar w:top="1100" w:right="708" w:bottom="280" w:left="1559" w:header="720" w:footer="720" w:gutter="0"/>
          <w:cols w:space="720"/>
        </w:sectPr>
      </w:pPr>
    </w:p>
    <w:p w:rsidR="00D17CF8" w:rsidRPr="00D17CF8" w:rsidRDefault="00D17CF8" w:rsidP="00D17CF8">
      <w:pPr>
        <w:widowControl w:val="0"/>
        <w:autoSpaceDE w:val="0"/>
        <w:autoSpaceDN w:val="0"/>
        <w:spacing w:before="3"/>
        <w:rPr>
          <w:sz w:val="28"/>
          <w:szCs w:val="28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509"/>
        <w:gridCol w:w="5050"/>
        <w:gridCol w:w="998"/>
        <w:gridCol w:w="3043"/>
        <w:gridCol w:w="3350"/>
      </w:tblGrid>
      <w:tr w:rsidR="00D17CF8" w:rsidRPr="00D17CF8" w:rsidTr="00D17CF8">
        <w:trPr>
          <w:trHeight w:val="1381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70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ориентированное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будущее» 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 материалы</w:t>
            </w:r>
            <w:r w:rsidRPr="00D17CF8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16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Профориентационное</w:t>
            </w:r>
            <w:proofErr w:type="spellEnd"/>
            <w:r w:rsidRPr="00D17CF8">
              <w:rPr>
                <w:rFonts w:ascii="Times New Roman" w:hAnsi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Профориентационное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занятие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(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диагностика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)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17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Профориентационное</w:t>
            </w:r>
            <w:proofErr w:type="spellEnd"/>
            <w:r w:rsidRPr="00D17CF8">
              <w:rPr>
                <w:rFonts w:ascii="Times New Roman" w:hAnsi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Профориентационное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занятие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(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диагностика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)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18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Россия</w:t>
            </w:r>
            <w:proofErr w:type="spellEnd"/>
            <w:r w:rsidRPr="00D17CF8">
              <w:rPr>
                <w:rFonts w:ascii="Times New Roman" w:hAnsi="Times New Roman"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профессиональная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>: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служба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lastRenderedPageBreak/>
              <w:t>19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8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Россия</w:t>
            </w:r>
            <w:r w:rsidRPr="00D17CF8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комфортная:</w:t>
            </w:r>
            <w:r w:rsidRPr="00D17CF8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интернет</w:t>
            </w:r>
            <w:r w:rsidRPr="00D17CF8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 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телекоммуникация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38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20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8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Россия</w:t>
            </w:r>
            <w:r w:rsidRPr="00D17CF8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умная:</w:t>
            </w:r>
            <w:r w:rsidRPr="00D17CF8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биотехнологии</w:t>
            </w:r>
            <w:r w:rsidRPr="00D17CF8">
              <w:rPr>
                <w:rFonts w:ascii="Times New Roman" w:hAnsi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D17CF8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цифровизация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>науки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spacing w:line="270" w:lineRule="atLeast"/>
              <w:ind w:left="107" w:right="117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</w:tc>
      </w:tr>
    </w:tbl>
    <w:p w:rsidR="00D17CF8" w:rsidRPr="00D17CF8" w:rsidRDefault="00D17CF8" w:rsidP="00D17CF8">
      <w:pPr>
        <w:rPr>
          <w:sz w:val="28"/>
          <w:szCs w:val="28"/>
          <w:lang w:eastAsia="en-US"/>
        </w:rPr>
        <w:sectPr w:rsidR="00D17CF8" w:rsidRPr="00D17CF8">
          <w:pgSz w:w="16840" w:h="11910" w:orient="landscape"/>
          <w:pgMar w:top="1100" w:right="708" w:bottom="280" w:left="1559" w:header="720" w:footer="720" w:gutter="0"/>
          <w:cols w:space="720"/>
        </w:sectPr>
      </w:pPr>
      <w:bookmarkStart w:id="0" w:name="_GoBack"/>
      <w:bookmarkEnd w:id="0"/>
    </w:p>
    <w:p w:rsidR="00D17CF8" w:rsidRPr="00D17CF8" w:rsidRDefault="00D17CF8" w:rsidP="00D17CF8">
      <w:pPr>
        <w:widowControl w:val="0"/>
        <w:autoSpaceDE w:val="0"/>
        <w:autoSpaceDN w:val="0"/>
        <w:spacing w:before="3"/>
        <w:rPr>
          <w:sz w:val="28"/>
          <w:szCs w:val="28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509"/>
        <w:gridCol w:w="5050"/>
        <w:gridCol w:w="998"/>
        <w:gridCol w:w="3043"/>
        <w:gridCol w:w="3350"/>
      </w:tblGrid>
      <w:tr w:rsidR="00D17CF8" w:rsidRPr="00D17CF8" w:rsidTr="00D17CF8">
        <w:trPr>
          <w:trHeight w:val="277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58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21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8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Россия</w:t>
            </w:r>
            <w:r w:rsidRPr="00D17CF8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гостеприимная:</w:t>
            </w:r>
            <w:r w:rsidRPr="00D17CF8">
              <w:rPr>
                <w:rFonts w:ascii="Times New Roman" w:hAnsi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индустрия</w:t>
            </w:r>
            <w:r w:rsidRPr="00D17CF8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туризма</w:t>
            </w:r>
            <w:r w:rsidRPr="00D17CF8">
              <w:rPr>
                <w:rFonts w:ascii="Times New Roman" w:hAnsi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 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сервиса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22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Россия</w:t>
            </w:r>
            <w:proofErr w:type="spellEnd"/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безопасная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>.</w:t>
            </w: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Защитники</w:t>
            </w:r>
            <w:proofErr w:type="spellEnd"/>
            <w:r w:rsidRPr="00D17CF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Отечества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23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Россия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творческая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>: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креативная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экономика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lastRenderedPageBreak/>
              <w:t>24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Россия</w:t>
            </w:r>
            <w:proofErr w:type="spellEnd"/>
            <w:r w:rsidRPr="00D17CF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промышленная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>:</w:t>
            </w:r>
            <w:r w:rsidRPr="00D17CF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машиностроение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25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Проектное</w:t>
            </w:r>
            <w:r w:rsidRPr="00D17CF8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занятие: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поговори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r w:rsidRPr="00D17CF8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родителями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Проектное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83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26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Россия</w:t>
            </w:r>
            <w:proofErr w:type="spellEnd"/>
            <w:r w:rsidRPr="00D17CF8">
              <w:rPr>
                <w:rFonts w:ascii="Times New Roman" w:hAnsi="Times New Roman"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здоровая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>: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высокотехнологичная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медицина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spacing w:line="266" w:lineRule="exact"/>
              <w:ind w:left="107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</w:tc>
      </w:tr>
    </w:tbl>
    <w:p w:rsidR="00D17CF8" w:rsidRPr="00D17CF8" w:rsidRDefault="00D17CF8" w:rsidP="00D17CF8">
      <w:pPr>
        <w:rPr>
          <w:sz w:val="28"/>
          <w:szCs w:val="28"/>
          <w:lang w:eastAsia="en-US"/>
        </w:rPr>
        <w:sectPr w:rsidR="00D17CF8" w:rsidRPr="00D17CF8">
          <w:pgSz w:w="16840" w:h="11910" w:orient="landscape"/>
          <w:pgMar w:top="1100" w:right="708" w:bottom="280" w:left="1559" w:header="720" w:footer="720" w:gutter="0"/>
          <w:cols w:space="720"/>
        </w:sectPr>
      </w:pPr>
    </w:p>
    <w:p w:rsidR="00D17CF8" w:rsidRPr="00D17CF8" w:rsidRDefault="00D17CF8" w:rsidP="00D17CF8">
      <w:pPr>
        <w:widowControl w:val="0"/>
        <w:autoSpaceDE w:val="0"/>
        <w:autoSpaceDN w:val="0"/>
        <w:spacing w:before="3"/>
        <w:rPr>
          <w:sz w:val="28"/>
          <w:szCs w:val="28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509"/>
        <w:gridCol w:w="5050"/>
        <w:gridCol w:w="998"/>
        <w:gridCol w:w="3043"/>
        <w:gridCol w:w="3350"/>
      </w:tblGrid>
      <w:tr w:rsidR="00D17CF8" w:rsidRPr="00D17CF8" w:rsidTr="00D17CF8">
        <w:trPr>
          <w:trHeight w:val="829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117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27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8" w:right="709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Россия</w:t>
            </w:r>
            <w:r w:rsidRPr="00D17CF8">
              <w:rPr>
                <w:rFonts w:ascii="Times New Roman" w:hAnsi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умная:</w:t>
            </w:r>
            <w:r w:rsidRPr="00D17CF8">
              <w:rPr>
                <w:rFonts w:ascii="Times New Roman" w:hAnsi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искусственный</w:t>
            </w:r>
            <w:r w:rsidRPr="00D17CF8">
              <w:rPr>
                <w:rFonts w:ascii="Times New Roman" w:hAnsi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интеллект,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промт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-инженерия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28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8" w:right="2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Россия</w:t>
            </w:r>
            <w:proofErr w:type="spellEnd"/>
            <w:r w:rsidRPr="00D17CF8">
              <w:rPr>
                <w:rFonts w:ascii="Times New Roman" w:hAnsi="Times New Roman"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промышленная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>: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космические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технологии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29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Практико-ориентированное</w:t>
            </w:r>
            <w:proofErr w:type="spellEnd"/>
            <w:r w:rsidRPr="00D17CF8">
              <w:rPr>
                <w:rFonts w:ascii="Times New Roman" w:hAnsi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Практико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CF8" w:rsidRPr="00D17CF8" w:rsidRDefault="00D17CF8" w:rsidP="00D17CF8">
            <w:pPr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ориентированное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lastRenderedPageBreak/>
              <w:t>30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8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Россия</w:t>
            </w:r>
            <w:r w:rsidRPr="00D17CF8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комфортная:</w:t>
            </w:r>
            <w:r w:rsidRPr="00D17CF8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строительство</w:t>
            </w:r>
            <w:r w:rsidRPr="00D17CF8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D17CF8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города 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будущего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31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Профориентационное</w:t>
            </w:r>
            <w:proofErr w:type="spellEnd"/>
            <w:r w:rsidRPr="00D17CF8">
              <w:rPr>
                <w:rFonts w:ascii="Times New Roman" w:hAnsi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Профориентационное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занятие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(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диагностика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)</w:t>
            </w: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32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32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Россия</w:t>
            </w:r>
            <w:proofErr w:type="spellEnd"/>
            <w:r w:rsidRPr="00D17CF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безопасная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>: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военно-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промышленный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Тематическое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Платформа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Билет</w:t>
            </w:r>
            <w:proofErr w:type="spellEnd"/>
            <w:r w:rsidRPr="00D17CF8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в</w:t>
            </w:r>
          </w:p>
        </w:tc>
      </w:tr>
    </w:tbl>
    <w:p w:rsidR="00D17CF8" w:rsidRPr="00D17CF8" w:rsidRDefault="00D17CF8" w:rsidP="00D17CF8">
      <w:pPr>
        <w:rPr>
          <w:sz w:val="28"/>
          <w:szCs w:val="28"/>
          <w:lang w:eastAsia="en-US"/>
        </w:rPr>
        <w:sectPr w:rsidR="00D17CF8" w:rsidRPr="00D17CF8">
          <w:pgSz w:w="16840" w:h="11910" w:orient="landscape"/>
          <w:pgMar w:top="1100" w:right="708" w:bottom="280" w:left="1559" w:header="720" w:footer="720" w:gutter="0"/>
          <w:cols w:space="720"/>
        </w:sectPr>
      </w:pPr>
    </w:p>
    <w:p w:rsidR="00D17CF8" w:rsidRPr="00D17CF8" w:rsidRDefault="00D17CF8" w:rsidP="00D17CF8">
      <w:pPr>
        <w:widowControl w:val="0"/>
        <w:autoSpaceDE w:val="0"/>
        <w:autoSpaceDN w:val="0"/>
        <w:spacing w:before="3"/>
        <w:rPr>
          <w:sz w:val="28"/>
          <w:szCs w:val="28"/>
          <w:lang w:eastAsia="en-US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1509"/>
        <w:gridCol w:w="5050"/>
        <w:gridCol w:w="998"/>
        <w:gridCol w:w="3043"/>
        <w:gridCol w:w="3350"/>
      </w:tblGrid>
      <w:tr w:rsidR="00D17CF8" w:rsidRPr="00D17CF8" w:rsidTr="00D17CF8">
        <w:trPr>
          <w:trHeight w:val="1381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70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комплекс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(ВПК)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будущее» 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 материалы</w:t>
            </w:r>
            <w:r w:rsidRPr="00D17CF8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1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33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Практико-ориентированное</w:t>
            </w:r>
            <w:proofErr w:type="spellEnd"/>
            <w:r w:rsidRPr="00D17CF8">
              <w:rPr>
                <w:rFonts w:ascii="Times New Roman" w:hAnsi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Практико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D17CF8" w:rsidRPr="00D17CF8" w:rsidRDefault="00D17CF8" w:rsidP="00D17CF8">
            <w:pPr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ориентированное</w:t>
            </w:r>
            <w:proofErr w:type="spellEnd"/>
            <w:r w:rsidRPr="00D17CF8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  <w:tr w:rsidR="00D17CF8" w:rsidRPr="00D17CF8" w:rsidTr="00D17CF8">
        <w:trPr>
          <w:trHeight w:val="1656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1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>34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CF8" w:rsidRPr="00D17CF8" w:rsidRDefault="00D17CF8" w:rsidP="00D17CF8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8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Рефлексивное</w:t>
            </w:r>
            <w:proofErr w:type="spellEnd"/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3" w:right="1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pacing w:val="-10"/>
                <w:sz w:val="28"/>
                <w:szCs w:val="28"/>
              </w:rPr>
              <w:t>1</w:t>
            </w:r>
          </w:p>
        </w:tc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spacing w:line="268" w:lineRule="exact"/>
              <w:ind w:left="109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Рефлексивное</w:t>
            </w:r>
            <w:proofErr w:type="spellEnd"/>
            <w:r w:rsidRPr="00D17CF8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CF8" w:rsidRPr="00D17CF8" w:rsidRDefault="00D17CF8" w:rsidP="00D17CF8">
            <w:pPr>
              <w:ind w:left="107" w:right="93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Платформа «Билет в будущее»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bvbinfo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</w:p>
          <w:p w:rsidR="00D17CF8" w:rsidRPr="00D17CF8" w:rsidRDefault="00D17CF8" w:rsidP="00D17CF8">
            <w:pPr>
              <w:ind w:left="10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материалы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курса</w:t>
            </w:r>
            <w:r w:rsidRPr="00D17CF8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edsoo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D17CF8" w:rsidRPr="00D17CF8" w:rsidRDefault="00D17CF8" w:rsidP="00D17CF8">
            <w:pPr>
              <w:ind w:left="107" w:right="11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Российская электронная школа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(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resh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edu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ru</w:t>
            </w:r>
            <w:proofErr w:type="spellEnd"/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);</w:t>
            </w:r>
            <w:r w:rsidRPr="00D17CF8">
              <w:rPr>
                <w:rFonts w:ascii="Times New Roman" w:hAnsi="Times New Roman"/>
                <w:spacing w:val="-15"/>
                <w:sz w:val="28"/>
                <w:szCs w:val="28"/>
                <w:lang w:val="ru-RU"/>
              </w:rPr>
              <w:t xml:space="preserve"> </w:t>
            </w:r>
            <w:r w:rsidRPr="00D17CF8">
              <w:rPr>
                <w:rFonts w:ascii="Times New Roman" w:hAnsi="Times New Roman"/>
                <w:sz w:val="28"/>
                <w:szCs w:val="28"/>
                <w:lang w:val="ru-RU"/>
              </w:rPr>
              <w:t>ФГИС</w:t>
            </w:r>
          </w:p>
          <w:p w:rsidR="00D17CF8" w:rsidRPr="00D17CF8" w:rsidRDefault="00D17CF8" w:rsidP="00D17CF8">
            <w:pPr>
              <w:spacing w:line="264" w:lineRule="exact"/>
              <w:ind w:left="10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17CF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D17CF8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D17CF8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школа</w:t>
            </w:r>
            <w:proofErr w:type="spellEnd"/>
            <w:r w:rsidRPr="00D17CF8">
              <w:rPr>
                <w:rFonts w:ascii="Times New Roman" w:hAnsi="Times New Roman"/>
                <w:spacing w:val="-2"/>
                <w:sz w:val="28"/>
                <w:szCs w:val="28"/>
              </w:rPr>
              <w:t>»</w:t>
            </w:r>
          </w:p>
        </w:tc>
      </w:tr>
    </w:tbl>
    <w:p w:rsidR="00D17CF8" w:rsidRPr="00D17CF8" w:rsidRDefault="00D17CF8" w:rsidP="00D17CF8">
      <w:pPr>
        <w:widowControl w:val="0"/>
        <w:autoSpaceDE w:val="0"/>
        <w:autoSpaceDN w:val="0"/>
        <w:rPr>
          <w:sz w:val="28"/>
          <w:szCs w:val="28"/>
          <w:lang w:eastAsia="en-US"/>
        </w:rPr>
      </w:pPr>
    </w:p>
    <w:p w:rsidR="00792695" w:rsidRPr="00D17CF8" w:rsidRDefault="00792695" w:rsidP="00792695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sectPr w:rsidR="00792695" w:rsidRPr="00D17CF8" w:rsidSect="00D17CF8">
      <w:pgSz w:w="16838" w:h="11906" w:orient="landscape"/>
      <w:pgMar w:top="1701" w:right="568" w:bottom="850" w:left="1134" w:header="708" w:footer="708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25A7206"/>
    <w:multiLevelType w:val="multilevel"/>
    <w:tmpl w:val="50F63D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EE247E"/>
    <w:multiLevelType w:val="hybridMultilevel"/>
    <w:tmpl w:val="A7ACED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44B5E"/>
    <w:multiLevelType w:val="hybridMultilevel"/>
    <w:tmpl w:val="0C903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6606A3"/>
    <w:multiLevelType w:val="hybridMultilevel"/>
    <w:tmpl w:val="3DB6FF20"/>
    <w:lvl w:ilvl="0" w:tplc="82020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0D3BC1"/>
    <w:multiLevelType w:val="hybridMultilevel"/>
    <w:tmpl w:val="F8FEC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9696F"/>
    <w:multiLevelType w:val="hybridMultilevel"/>
    <w:tmpl w:val="F594E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6336E"/>
    <w:multiLevelType w:val="multilevel"/>
    <w:tmpl w:val="64FEC7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40A6FCF"/>
    <w:multiLevelType w:val="multilevel"/>
    <w:tmpl w:val="3E744D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6B78E1"/>
    <w:multiLevelType w:val="multilevel"/>
    <w:tmpl w:val="64020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1C24AB"/>
    <w:multiLevelType w:val="multilevel"/>
    <w:tmpl w:val="B49C4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DA15581"/>
    <w:multiLevelType w:val="hybridMultilevel"/>
    <w:tmpl w:val="E3D4C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F03D41"/>
    <w:multiLevelType w:val="hybridMultilevel"/>
    <w:tmpl w:val="CB867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824801"/>
    <w:multiLevelType w:val="hybridMultilevel"/>
    <w:tmpl w:val="290E4E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E286E26"/>
    <w:multiLevelType w:val="hybridMultilevel"/>
    <w:tmpl w:val="51E88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684EE6"/>
    <w:multiLevelType w:val="multilevel"/>
    <w:tmpl w:val="0F2E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9E120B"/>
    <w:multiLevelType w:val="hybridMultilevel"/>
    <w:tmpl w:val="619E6976"/>
    <w:lvl w:ilvl="0" w:tplc="3648F3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E3549D"/>
    <w:multiLevelType w:val="hybridMultilevel"/>
    <w:tmpl w:val="04E07A74"/>
    <w:lvl w:ilvl="0" w:tplc="509E17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4600F59"/>
    <w:multiLevelType w:val="multilevel"/>
    <w:tmpl w:val="05D86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72E168D"/>
    <w:multiLevelType w:val="hybridMultilevel"/>
    <w:tmpl w:val="43383688"/>
    <w:lvl w:ilvl="0" w:tplc="48624DE2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  <w:sz w:val="28"/>
      </w:rPr>
    </w:lvl>
    <w:lvl w:ilvl="1" w:tplc="0419000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0">
    <w:nsid w:val="3B7959BD"/>
    <w:multiLevelType w:val="multilevel"/>
    <w:tmpl w:val="D854C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DAE76DE"/>
    <w:multiLevelType w:val="hybridMultilevel"/>
    <w:tmpl w:val="B5760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41125D"/>
    <w:multiLevelType w:val="hybridMultilevel"/>
    <w:tmpl w:val="84CCE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A60D96"/>
    <w:multiLevelType w:val="hybridMultilevel"/>
    <w:tmpl w:val="EF449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8E4685"/>
    <w:multiLevelType w:val="multilevel"/>
    <w:tmpl w:val="338E4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38F795F"/>
    <w:multiLevelType w:val="hybridMultilevel"/>
    <w:tmpl w:val="A7ACED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275CAE"/>
    <w:multiLevelType w:val="hybridMultilevel"/>
    <w:tmpl w:val="A1363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F44763"/>
    <w:multiLevelType w:val="hybridMultilevel"/>
    <w:tmpl w:val="BAE0962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7B94286"/>
    <w:multiLevelType w:val="hybridMultilevel"/>
    <w:tmpl w:val="91061B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98C3D0A"/>
    <w:multiLevelType w:val="hybridMultilevel"/>
    <w:tmpl w:val="78608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6809AD"/>
    <w:multiLevelType w:val="hybridMultilevel"/>
    <w:tmpl w:val="7B748BB0"/>
    <w:lvl w:ilvl="0" w:tplc="5A82C7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BC51BB7"/>
    <w:multiLevelType w:val="singleLevel"/>
    <w:tmpl w:val="EB94375C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570"/>
      </w:pPr>
      <w:rPr>
        <w:rFonts w:hint="default"/>
      </w:rPr>
    </w:lvl>
  </w:abstractNum>
  <w:abstractNum w:abstractNumId="32">
    <w:nsid w:val="4E096448"/>
    <w:multiLevelType w:val="hybridMultilevel"/>
    <w:tmpl w:val="25905FBE"/>
    <w:lvl w:ilvl="0" w:tplc="BF6ABA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33C71E1"/>
    <w:multiLevelType w:val="multilevel"/>
    <w:tmpl w:val="253E4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533532B"/>
    <w:multiLevelType w:val="hybridMultilevel"/>
    <w:tmpl w:val="9B8CCB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6262604"/>
    <w:multiLevelType w:val="multilevel"/>
    <w:tmpl w:val="229C3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6BE7A3A"/>
    <w:multiLevelType w:val="multilevel"/>
    <w:tmpl w:val="9DB00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A594742"/>
    <w:multiLevelType w:val="hybridMultilevel"/>
    <w:tmpl w:val="2AFC64A6"/>
    <w:lvl w:ilvl="0" w:tplc="041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8">
    <w:nsid w:val="62A47B36"/>
    <w:multiLevelType w:val="multilevel"/>
    <w:tmpl w:val="4F6AEC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C222B44"/>
    <w:multiLevelType w:val="multilevel"/>
    <w:tmpl w:val="1E8A0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A41841"/>
    <w:multiLevelType w:val="hybridMultilevel"/>
    <w:tmpl w:val="54C80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674E47"/>
    <w:multiLevelType w:val="multilevel"/>
    <w:tmpl w:val="61BE3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F392C68"/>
    <w:multiLevelType w:val="hybridMultilevel"/>
    <w:tmpl w:val="CC208F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B31563"/>
    <w:multiLevelType w:val="hybridMultilevel"/>
    <w:tmpl w:val="FFA2AD20"/>
    <w:lvl w:ilvl="0" w:tplc="5A82C7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3670D2F"/>
    <w:multiLevelType w:val="hybridMultilevel"/>
    <w:tmpl w:val="DB70F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0F21F1"/>
    <w:multiLevelType w:val="multilevel"/>
    <w:tmpl w:val="A3E2B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A1F3852"/>
    <w:multiLevelType w:val="multilevel"/>
    <w:tmpl w:val="B056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CE94D39"/>
    <w:multiLevelType w:val="hybridMultilevel"/>
    <w:tmpl w:val="C3FAE5EE"/>
    <w:lvl w:ilvl="0" w:tplc="82F6ACC6">
      <w:start w:val="1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4"/>
  </w:num>
  <w:num w:numId="2">
    <w:abstractNumId w:val="37"/>
  </w:num>
  <w:num w:numId="3">
    <w:abstractNumId w:val="17"/>
  </w:num>
  <w:num w:numId="4">
    <w:abstractNumId w:val="11"/>
  </w:num>
  <w:num w:numId="5">
    <w:abstractNumId w:val="27"/>
  </w:num>
  <w:num w:numId="6">
    <w:abstractNumId w:val="31"/>
  </w:num>
  <w:num w:numId="7">
    <w:abstractNumId w:val="23"/>
  </w:num>
  <w:num w:numId="8">
    <w:abstractNumId w:val="6"/>
  </w:num>
  <w:num w:numId="9">
    <w:abstractNumId w:val="5"/>
  </w:num>
  <w:num w:numId="10">
    <w:abstractNumId w:val="2"/>
  </w:num>
  <w:num w:numId="11">
    <w:abstractNumId w:val="25"/>
  </w:num>
  <w:num w:numId="12">
    <w:abstractNumId w:val="4"/>
  </w:num>
  <w:num w:numId="13">
    <w:abstractNumId w:val="47"/>
  </w:num>
  <w:num w:numId="14">
    <w:abstractNumId w:val="0"/>
  </w:num>
  <w:num w:numId="15">
    <w:abstractNumId w:val="7"/>
  </w:num>
  <w:num w:numId="16">
    <w:abstractNumId w:val="38"/>
  </w:num>
  <w:num w:numId="17">
    <w:abstractNumId w:val="26"/>
  </w:num>
  <w:num w:numId="18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4"/>
  </w:num>
  <w:num w:numId="21">
    <w:abstractNumId w:val="40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42"/>
  </w:num>
  <w:num w:numId="25">
    <w:abstractNumId w:val="43"/>
  </w:num>
  <w:num w:numId="26">
    <w:abstractNumId w:val="32"/>
  </w:num>
  <w:num w:numId="27">
    <w:abstractNumId w:val="30"/>
  </w:num>
  <w:num w:numId="28">
    <w:abstractNumId w:val="24"/>
  </w:num>
  <w:num w:numId="29">
    <w:abstractNumId w:val="15"/>
  </w:num>
  <w:num w:numId="30">
    <w:abstractNumId w:val="41"/>
  </w:num>
  <w:num w:numId="31">
    <w:abstractNumId w:val="45"/>
  </w:num>
  <w:num w:numId="32">
    <w:abstractNumId w:val="46"/>
  </w:num>
  <w:num w:numId="33">
    <w:abstractNumId w:val="1"/>
    <w:lvlOverride w:ilvl="0">
      <w:lvl w:ilvl="0">
        <w:numFmt w:val="decimal"/>
        <w:lvlText w:val="%1."/>
        <w:lvlJc w:val="left"/>
      </w:lvl>
    </w:lvlOverride>
  </w:num>
  <w:num w:numId="34">
    <w:abstractNumId w:val="36"/>
  </w:num>
  <w:num w:numId="35">
    <w:abstractNumId w:val="35"/>
  </w:num>
  <w:num w:numId="36">
    <w:abstractNumId w:val="10"/>
  </w:num>
  <w:num w:numId="37">
    <w:abstractNumId w:val="8"/>
    <w:lvlOverride w:ilvl="0">
      <w:lvl w:ilvl="0">
        <w:numFmt w:val="decimal"/>
        <w:lvlText w:val="%1."/>
        <w:lvlJc w:val="left"/>
      </w:lvl>
    </w:lvlOverride>
  </w:num>
  <w:num w:numId="38">
    <w:abstractNumId w:val="33"/>
  </w:num>
  <w:num w:numId="39">
    <w:abstractNumId w:val="39"/>
  </w:num>
  <w:num w:numId="40">
    <w:abstractNumId w:val="28"/>
  </w:num>
  <w:num w:numId="41">
    <w:abstractNumId w:val="21"/>
  </w:num>
  <w:num w:numId="42">
    <w:abstractNumId w:val="29"/>
  </w:num>
  <w:num w:numId="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8"/>
  </w:num>
  <w:num w:numId="45">
    <w:abstractNumId w:val="9"/>
  </w:num>
  <w:num w:numId="46">
    <w:abstractNumId w:val="20"/>
  </w:num>
  <w:num w:numId="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7D9"/>
    <w:rsid w:val="000038CD"/>
    <w:rsid w:val="00032844"/>
    <w:rsid w:val="000550C8"/>
    <w:rsid w:val="000568E6"/>
    <w:rsid w:val="0005706A"/>
    <w:rsid w:val="00057DD1"/>
    <w:rsid w:val="00060FF0"/>
    <w:rsid w:val="00062FF1"/>
    <w:rsid w:val="000849EF"/>
    <w:rsid w:val="00087345"/>
    <w:rsid w:val="000A0EAC"/>
    <w:rsid w:val="000A59DE"/>
    <w:rsid w:val="000C4496"/>
    <w:rsid w:val="000D0958"/>
    <w:rsid w:val="000E1630"/>
    <w:rsid w:val="000F0709"/>
    <w:rsid w:val="000F143D"/>
    <w:rsid w:val="000F442C"/>
    <w:rsid w:val="000F4F51"/>
    <w:rsid w:val="00107D16"/>
    <w:rsid w:val="00113F54"/>
    <w:rsid w:val="0012475F"/>
    <w:rsid w:val="00126B89"/>
    <w:rsid w:val="0013161C"/>
    <w:rsid w:val="00132056"/>
    <w:rsid w:val="00156D0C"/>
    <w:rsid w:val="001604BD"/>
    <w:rsid w:val="001839A5"/>
    <w:rsid w:val="00185A53"/>
    <w:rsid w:val="00192A3E"/>
    <w:rsid w:val="001A4A25"/>
    <w:rsid w:val="001A68F3"/>
    <w:rsid w:val="001B2D50"/>
    <w:rsid w:val="001D2DD8"/>
    <w:rsid w:val="001F23F3"/>
    <w:rsid w:val="001F3CF3"/>
    <w:rsid w:val="002005F1"/>
    <w:rsid w:val="00211CC0"/>
    <w:rsid w:val="00232CAF"/>
    <w:rsid w:val="00236772"/>
    <w:rsid w:val="002368C1"/>
    <w:rsid w:val="002552A7"/>
    <w:rsid w:val="00274468"/>
    <w:rsid w:val="00292780"/>
    <w:rsid w:val="002A423A"/>
    <w:rsid w:val="002A49BF"/>
    <w:rsid w:val="002B3D56"/>
    <w:rsid w:val="002B415E"/>
    <w:rsid w:val="002C1445"/>
    <w:rsid w:val="002C15C4"/>
    <w:rsid w:val="002C54A5"/>
    <w:rsid w:val="002D3826"/>
    <w:rsid w:val="002D7713"/>
    <w:rsid w:val="002F5168"/>
    <w:rsid w:val="00320680"/>
    <w:rsid w:val="00320EA6"/>
    <w:rsid w:val="00336DD3"/>
    <w:rsid w:val="00354916"/>
    <w:rsid w:val="00362F7E"/>
    <w:rsid w:val="003639A7"/>
    <w:rsid w:val="00365127"/>
    <w:rsid w:val="003A4362"/>
    <w:rsid w:val="003B6C82"/>
    <w:rsid w:val="003B71A1"/>
    <w:rsid w:val="003C4A10"/>
    <w:rsid w:val="003C5313"/>
    <w:rsid w:val="003C532A"/>
    <w:rsid w:val="003D6580"/>
    <w:rsid w:val="003E0DAE"/>
    <w:rsid w:val="003E1454"/>
    <w:rsid w:val="003F16BC"/>
    <w:rsid w:val="0040109B"/>
    <w:rsid w:val="00402034"/>
    <w:rsid w:val="00411DE1"/>
    <w:rsid w:val="00420037"/>
    <w:rsid w:val="004266F4"/>
    <w:rsid w:val="00431237"/>
    <w:rsid w:val="00435609"/>
    <w:rsid w:val="00455917"/>
    <w:rsid w:val="004713B5"/>
    <w:rsid w:val="00480193"/>
    <w:rsid w:val="00480A72"/>
    <w:rsid w:val="00482D29"/>
    <w:rsid w:val="00485C43"/>
    <w:rsid w:val="004B79E1"/>
    <w:rsid w:val="004C1FB7"/>
    <w:rsid w:val="004C203C"/>
    <w:rsid w:val="004C6640"/>
    <w:rsid w:val="004C704E"/>
    <w:rsid w:val="004D0134"/>
    <w:rsid w:val="004D648C"/>
    <w:rsid w:val="004D6CB8"/>
    <w:rsid w:val="004D6CFD"/>
    <w:rsid w:val="004E02E8"/>
    <w:rsid w:val="004E188D"/>
    <w:rsid w:val="004E2CFF"/>
    <w:rsid w:val="004E5917"/>
    <w:rsid w:val="004E6C72"/>
    <w:rsid w:val="004F2AF9"/>
    <w:rsid w:val="00505659"/>
    <w:rsid w:val="0052385B"/>
    <w:rsid w:val="00527361"/>
    <w:rsid w:val="00532481"/>
    <w:rsid w:val="00532D03"/>
    <w:rsid w:val="00537DEA"/>
    <w:rsid w:val="00547154"/>
    <w:rsid w:val="00547159"/>
    <w:rsid w:val="005542FD"/>
    <w:rsid w:val="00557649"/>
    <w:rsid w:val="00560B03"/>
    <w:rsid w:val="00561CC9"/>
    <w:rsid w:val="00564283"/>
    <w:rsid w:val="00566F16"/>
    <w:rsid w:val="005761C6"/>
    <w:rsid w:val="005867E1"/>
    <w:rsid w:val="00586830"/>
    <w:rsid w:val="00592A32"/>
    <w:rsid w:val="00593A51"/>
    <w:rsid w:val="005A630D"/>
    <w:rsid w:val="005B0518"/>
    <w:rsid w:val="005B491A"/>
    <w:rsid w:val="005B7501"/>
    <w:rsid w:val="005C3134"/>
    <w:rsid w:val="005C4531"/>
    <w:rsid w:val="005F2DAF"/>
    <w:rsid w:val="005F3EF3"/>
    <w:rsid w:val="0060212A"/>
    <w:rsid w:val="00631AA6"/>
    <w:rsid w:val="0063260F"/>
    <w:rsid w:val="0065588F"/>
    <w:rsid w:val="0066025E"/>
    <w:rsid w:val="00663E17"/>
    <w:rsid w:val="00671540"/>
    <w:rsid w:val="006827DE"/>
    <w:rsid w:val="00682C57"/>
    <w:rsid w:val="006A076E"/>
    <w:rsid w:val="006A28D1"/>
    <w:rsid w:val="006A50F0"/>
    <w:rsid w:val="006A54FA"/>
    <w:rsid w:val="006C14FB"/>
    <w:rsid w:val="006C515F"/>
    <w:rsid w:val="006C72B9"/>
    <w:rsid w:val="006D01B1"/>
    <w:rsid w:val="006E221A"/>
    <w:rsid w:val="006E5A72"/>
    <w:rsid w:val="006F0480"/>
    <w:rsid w:val="006F3792"/>
    <w:rsid w:val="007105EA"/>
    <w:rsid w:val="007239EF"/>
    <w:rsid w:val="00726D9A"/>
    <w:rsid w:val="00752909"/>
    <w:rsid w:val="007707BB"/>
    <w:rsid w:val="00771D4A"/>
    <w:rsid w:val="0078010A"/>
    <w:rsid w:val="00784785"/>
    <w:rsid w:val="007867AE"/>
    <w:rsid w:val="00792695"/>
    <w:rsid w:val="007963E7"/>
    <w:rsid w:val="007B2835"/>
    <w:rsid w:val="007C7179"/>
    <w:rsid w:val="007D037A"/>
    <w:rsid w:val="007D2755"/>
    <w:rsid w:val="007D5932"/>
    <w:rsid w:val="00801336"/>
    <w:rsid w:val="008079C3"/>
    <w:rsid w:val="00812500"/>
    <w:rsid w:val="00816A3E"/>
    <w:rsid w:val="008277E8"/>
    <w:rsid w:val="00827903"/>
    <w:rsid w:val="008345AC"/>
    <w:rsid w:val="00835ADC"/>
    <w:rsid w:val="00835B58"/>
    <w:rsid w:val="00843DB2"/>
    <w:rsid w:val="00855A7F"/>
    <w:rsid w:val="00860F7D"/>
    <w:rsid w:val="00864CC3"/>
    <w:rsid w:val="00870581"/>
    <w:rsid w:val="0087079B"/>
    <w:rsid w:val="0088264F"/>
    <w:rsid w:val="008845FB"/>
    <w:rsid w:val="00885766"/>
    <w:rsid w:val="00886A8C"/>
    <w:rsid w:val="00887172"/>
    <w:rsid w:val="0089073A"/>
    <w:rsid w:val="008B2225"/>
    <w:rsid w:val="008B2C08"/>
    <w:rsid w:val="008B3662"/>
    <w:rsid w:val="008C1150"/>
    <w:rsid w:val="008D0D8B"/>
    <w:rsid w:val="008D2111"/>
    <w:rsid w:val="008E4076"/>
    <w:rsid w:val="008F28D6"/>
    <w:rsid w:val="00900197"/>
    <w:rsid w:val="00901457"/>
    <w:rsid w:val="00910023"/>
    <w:rsid w:val="00914F0F"/>
    <w:rsid w:val="00917F05"/>
    <w:rsid w:val="00922738"/>
    <w:rsid w:val="00927283"/>
    <w:rsid w:val="009507D6"/>
    <w:rsid w:val="00970308"/>
    <w:rsid w:val="0098021A"/>
    <w:rsid w:val="00985D8E"/>
    <w:rsid w:val="00993847"/>
    <w:rsid w:val="00994901"/>
    <w:rsid w:val="00994FB1"/>
    <w:rsid w:val="009968FD"/>
    <w:rsid w:val="009B47D1"/>
    <w:rsid w:val="009C1312"/>
    <w:rsid w:val="009E0063"/>
    <w:rsid w:val="009E0CCC"/>
    <w:rsid w:val="009E16AA"/>
    <w:rsid w:val="009E1AB1"/>
    <w:rsid w:val="009E6D6B"/>
    <w:rsid w:val="009F12EB"/>
    <w:rsid w:val="00A007B5"/>
    <w:rsid w:val="00A14EF6"/>
    <w:rsid w:val="00A31234"/>
    <w:rsid w:val="00A31924"/>
    <w:rsid w:val="00A41A89"/>
    <w:rsid w:val="00A4755C"/>
    <w:rsid w:val="00A55A5C"/>
    <w:rsid w:val="00A613E1"/>
    <w:rsid w:val="00A64783"/>
    <w:rsid w:val="00A65264"/>
    <w:rsid w:val="00A831D9"/>
    <w:rsid w:val="00A9183C"/>
    <w:rsid w:val="00AA003D"/>
    <w:rsid w:val="00AA0F6D"/>
    <w:rsid w:val="00AC5EED"/>
    <w:rsid w:val="00AD2F29"/>
    <w:rsid w:val="00AD3EDA"/>
    <w:rsid w:val="00B0570E"/>
    <w:rsid w:val="00B06F4D"/>
    <w:rsid w:val="00B06F8E"/>
    <w:rsid w:val="00B1022E"/>
    <w:rsid w:val="00B20492"/>
    <w:rsid w:val="00B21B40"/>
    <w:rsid w:val="00B22189"/>
    <w:rsid w:val="00B2680A"/>
    <w:rsid w:val="00B43655"/>
    <w:rsid w:val="00B459ED"/>
    <w:rsid w:val="00B60ACD"/>
    <w:rsid w:val="00B62C63"/>
    <w:rsid w:val="00B805C4"/>
    <w:rsid w:val="00B86071"/>
    <w:rsid w:val="00B92A2E"/>
    <w:rsid w:val="00BA0147"/>
    <w:rsid w:val="00BA41FA"/>
    <w:rsid w:val="00BB35C2"/>
    <w:rsid w:val="00BB6325"/>
    <w:rsid w:val="00BC069C"/>
    <w:rsid w:val="00BC08D6"/>
    <w:rsid w:val="00BC295A"/>
    <w:rsid w:val="00BC3195"/>
    <w:rsid w:val="00BC7E64"/>
    <w:rsid w:val="00BE3A83"/>
    <w:rsid w:val="00BE6AD8"/>
    <w:rsid w:val="00BF1FA7"/>
    <w:rsid w:val="00BF5F51"/>
    <w:rsid w:val="00BF650C"/>
    <w:rsid w:val="00C010D3"/>
    <w:rsid w:val="00C0329C"/>
    <w:rsid w:val="00C07809"/>
    <w:rsid w:val="00C115B2"/>
    <w:rsid w:val="00C1366C"/>
    <w:rsid w:val="00C17CFC"/>
    <w:rsid w:val="00C251D1"/>
    <w:rsid w:val="00C26864"/>
    <w:rsid w:val="00C3513B"/>
    <w:rsid w:val="00C45066"/>
    <w:rsid w:val="00C64052"/>
    <w:rsid w:val="00C6422F"/>
    <w:rsid w:val="00C64610"/>
    <w:rsid w:val="00C72FD7"/>
    <w:rsid w:val="00C73705"/>
    <w:rsid w:val="00C92E74"/>
    <w:rsid w:val="00CA35CE"/>
    <w:rsid w:val="00CA5BB6"/>
    <w:rsid w:val="00CB52CC"/>
    <w:rsid w:val="00CC3220"/>
    <w:rsid w:val="00CE12B2"/>
    <w:rsid w:val="00CF07CB"/>
    <w:rsid w:val="00D01BE0"/>
    <w:rsid w:val="00D05597"/>
    <w:rsid w:val="00D16926"/>
    <w:rsid w:val="00D17CF8"/>
    <w:rsid w:val="00D445E5"/>
    <w:rsid w:val="00D56443"/>
    <w:rsid w:val="00D56CCD"/>
    <w:rsid w:val="00D626D7"/>
    <w:rsid w:val="00D633B3"/>
    <w:rsid w:val="00D80E77"/>
    <w:rsid w:val="00D95C38"/>
    <w:rsid w:val="00DA0187"/>
    <w:rsid w:val="00DB02D0"/>
    <w:rsid w:val="00DB362F"/>
    <w:rsid w:val="00DB61E8"/>
    <w:rsid w:val="00DB7D37"/>
    <w:rsid w:val="00DC3AF7"/>
    <w:rsid w:val="00DD4B05"/>
    <w:rsid w:val="00DE0985"/>
    <w:rsid w:val="00DE7BC6"/>
    <w:rsid w:val="00DF305B"/>
    <w:rsid w:val="00DF67FF"/>
    <w:rsid w:val="00E00026"/>
    <w:rsid w:val="00E04D1A"/>
    <w:rsid w:val="00E2634F"/>
    <w:rsid w:val="00E37EEC"/>
    <w:rsid w:val="00E447D4"/>
    <w:rsid w:val="00E45E55"/>
    <w:rsid w:val="00E46610"/>
    <w:rsid w:val="00E5568D"/>
    <w:rsid w:val="00E67DA5"/>
    <w:rsid w:val="00E71DDE"/>
    <w:rsid w:val="00E84C40"/>
    <w:rsid w:val="00E87456"/>
    <w:rsid w:val="00E96FFD"/>
    <w:rsid w:val="00EE597E"/>
    <w:rsid w:val="00EF0482"/>
    <w:rsid w:val="00EF777A"/>
    <w:rsid w:val="00F069F1"/>
    <w:rsid w:val="00F321D7"/>
    <w:rsid w:val="00F406D3"/>
    <w:rsid w:val="00F47A3B"/>
    <w:rsid w:val="00F5540F"/>
    <w:rsid w:val="00F70076"/>
    <w:rsid w:val="00F807D1"/>
    <w:rsid w:val="00F81AAA"/>
    <w:rsid w:val="00F97C94"/>
    <w:rsid w:val="00FA4EBB"/>
    <w:rsid w:val="00FA623E"/>
    <w:rsid w:val="00FA6AD1"/>
    <w:rsid w:val="00FB6DB9"/>
    <w:rsid w:val="00FC5C20"/>
    <w:rsid w:val="00FC6501"/>
    <w:rsid w:val="00FD40FB"/>
    <w:rsid w:val="00FD4293"/>
    <w:rsid w:val="00FD55E9"/>
    <w:rsid w:val="00FE4FE4"/>
    <w:rsid w:val="00FE57D9"/>
    <w:rsid w:val="00FF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99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2DD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1D2DD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1D2DD8"/>
    <w:pPr>
      <w:keepNext/>
      <w:outlineLvl w:val="4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E57D9"/>
    <w:rPr>
      <w:color w:val="0000FF"/>
      <w:u w:val="single"/>
    </w:rPr>
  </w:style>
  <w:style w:type="character" w:styleId="a4">
    <w:name w:val="FollowedHyperlink"/>
    <w:basedOn w:val="a0"/>
    <w:uiPriority w:val="99"/>
    <w:rsid w:val="00FE57D9"/>
    <w:rPr>
      <w:color w:val="800080"/>
      <w:u w:val="single"/>
    </w:rPr>
  </w:style>
  <w:style w:type="table" w:styleId="a5">
    <w:name w:val="Table Grid"/>
    <w:basedOn w:val="a1"/>
    <w:rsid w:val="00592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6C72B9"/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rsid w:val="00411DE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FF58F4"/>
    <w:pPr>
      <w:ind w:left="720"/>
      <w:contextualSpacing/>
    </w:pPr>
    <w:rPr>
      <w:sz w:val="24"/>
      <w:szCs w:val="24"/>
    </w:rPr>
  </w:style>
  <w:style w:type="paragraph" w:styleId="aa">
    <w:name w:val="Body Text Indent"/>
    <w:basedOn w:val="a"/>
    <w:semiHidden/>
    <w:rsid w:val="00E96FFD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</w:rPr>
  </w:style>
  <w:style w:type="paragraph" w:styleId="ab">
    <w:name w:val="Normal (Web)"/>
    <w:basedOn w:val="a"/>
    <w:uiPriority w:val="99"/>
    <w:unhideWhenUsed/>
    <w:rsid w:val="005761C6"/>
    <w:pPr>
      <w:spacing w:before="100" w:beforeAutospacing="1" w:after="100" w:afterAutospacing="1"/>
    </w:pPr>
    <w:rPr>
      <w:sz w:val="24"/>
      <w:szCs w:val="24"/>
    </w:rPr>
  </w:style>
  <w:style w:type="character" w:customStyle="1" w:styleId="ac">
    <w:name w:val="Основной текст_"/>
    <w:basedOn w:val="a0"/>
    <w:link w:val="11"/>
    <w:rsid w:val="0050565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505659"/>
    <w:pPr>
      <w:widowControl w:val="0"/>
      <w:shd w:val="clear" w:color="auto" w:fill="FFFFFF"/>
      <w:spacing w:line="360" w:lineRule="exact"/>
      <w:ind w:hanging="340"/>
      <w:jc w:val="both"/>
    </w:pPr>
    <w:rPr>
      <w:sz w:val="26"/>
      <w:szCs w:val="26"/>
    </w:rPr>
  </w:style>
  <w:style w:type="paragraph" w:styleId="ad">
    <w:name w:val="Body Text"/>
    <w:basedOn w:val="a"/>
    <w:link w:val="ae"/>
    <w:rsid w:val="0078010A"/>
    <w:pPr>
      <w:spacing w:after="120"/>
    </w:pPr>
  </w:style>
  <w:style w:type="character" w:customStyle="1" w:styleId="ae">
    <w:name w:val="Основной текст Знак"/>
    <w:basedOn w:val="a0"/>
    <w:link w:val="ad"/>
    <w:rsid w:val="0078010A"/>
  </w:style>
  <w:style w:type="character" w:customStyle="1" w:styleId="apple-converted-space">
    <w:name w:val="apple-converted-space"/>
    <w:basedOn w:val="a0"/>
    <w:rsid w:val="00F321D7"/>
  </w:style>
  <w:style w:type="paragraph" w:customStyle="1" w:styleId="docdata">
    <w:name w:val="docdata"/>
    <w:aliases w:val="docy,v5,59755,bqiaagaaeyqcaaagiaiaaapr0gaabr3naaaaaaaaaaaaaaaaaaaaaaaaaaaaaaaaaaaaaaaaaaaaaaaaaaaaaaaaaaaaaaaaaaaaaaaaaaaaaaaaaaaaaaaaaaaaaaaaaaaaaaaaaaaaaaaaaaaaaaaaaaaaaaaaaaaaaaaaaaaaaaaaaaaaaaaaaaaaaaaaaaaaaaaaaaaaaaaaaaaaaaaaaaaaaaaaaaaaaaa"/>
    <w:basedOn w:val="a"/>
    <w:rsid w:val="00365127"/>
    <w:pPr>
      <w:spacing w:before="100" w:beforeAutospacing="1" w:after="100" w:afterAutospacing="1"/>
    </w:pPr>
    <w:rPr>
      <w:sz w:val="24"/>
      <w:szCs w:val="24"/>
    </w:rPr>
  </w:style>
  <w:style w:type="paragraph" w:customStyle="1" w:styleId="c0">
    <w:name w:val="c0"/>
    <w:basedOn w:val="a"/>
    <w:rsid w:val="00C07809"/>
    <w:pPr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basedOn w:val="a0"/>
    <w:rsid w:val="00C07809"/>
  </w:style>
  <w:style w:type="character" w:customStyle="1" w:styleId="c11">
    <w:name w:val="c11"/>
    <w:basedOn w:val="a0"/>
    <w:rsid w:val="00C07809"/>
  </w:style>
  <w:style w:type="character" w:customStyle="1" w:styleId="10">
    <w:name w:val="Заголовок 1 Знак"/>
    <w:basedOn w:val="a0"/>
    <w:link w:val="1"/>
    <w:uiPriority w:val="9"/>
    <w:rsid w:val="001D2DD8"/>
    <w:rPr>
      <w:rFonts w:ascii="Cambria" w:hAnsi="Cambria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D2DD8"/>
    <w:rPr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semiHidden/>
    <w:rsid w:val="001D2DD8"/>
    <w:rPr>
      <w:sz w:val="28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1D2DD8"/>
  </w:style>
  <w:style w:type="paragraph" w:styleId="HTML">
    <w:name w:val="HTML Preformatted"/>
    <w:basedOn w:val="a"/>
    <w:link w:val="HTML0"/>
    <w:uiPriority w:val="99"/>
    <w:unhideWhenUsed/>
    <w:rsid w:val="001D2D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1D2DD8"/>
    <w:rPr>
      <w:rFonts w:ascii="Courier New" w:hAnsi="Courier New" w:cs="Courier New"/>
    </w:rPr>
  </w:style>
  <w:style w:type="paragraph" w:styleId="af">
    <w:name w:val="caption"/>
    <w:basedOn w:val="a"/>
    <w:uiPriority w:val="99"/>
    <w:semiHidden/>
    <w:unhideWhenUsed/>
    <w:qFormat/>
    <w:rsid w:val="001D2DD8"/>
    <w:pPr>
      <w:jc w:val="center"/>
    </w:pPr>
    <w:rPr>
      <w:b/>
      <w:sz w:val="32"/>
      <w:szCs w:val="24"/>
    </w:rPr>
  </w:style>
  <w:style w:type="character" w:customStyle="1" w:styleId="a8">
    <w:name w:val="Текст выноски Знак"/>
    <w:basedOn w:val="a0"/>
    <w:link w:val="a7"/>
    <w:uiPriority w:val="99"/>
    <w:semiHidden/>
    <w:rsid w:val="001D2DD8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1D2DD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3">
    <w:name w:val="Обычный1"/>
    <w:uiPriority w:val="99"/>
    <w:rsid w:val="001D2DD8"/>
  </w:style>
  <w:style w:type="paragraph" w:customStyle="1" w:styleId="110">
    <w:name w:val="Заголовок 11"/>
    <w:basedOn w:val="13"/>
    <w:next w:val="13"/>
    <w:uiPriority w:val="99"/>
    <w:rsid w:val="001D2DD8"/>
    <w:pPr>
      <w:keepNext/>
      <w:widowControl w:val="0"/>
      <w:snapToGrid w:val="0"/>
      <w:spacing w:line="320" w:lineRule="exact"/>
      <w:jc w:val="center"/>
      <w:outlineLvl w:val="0"/>
    </w:pPr>
    <w:rPr>
      <w:b/>
      <w:sz w:val="28"/>
      <w:lang w:val="en-US"/>
    </w:rPr>
  </w:style>
  <w:style w:type="table" w:customStyle="1" w:styleId="14">
    <w:name w:val="Сетка таблицы1"/>
    <w:basedOn w:val="a1"/>
    <w:next w:val="a5"/>
    <w:uiPriority w:val="59"/>
    <w:rsid w:val="001D2DD8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D17CF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99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2DD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1D2DD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1D2DD8"/>
    <w:pPr>
      <w:keepNext/>
      <w:outlineLvl w:val="4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E57D9"/>
    <w:rPr>
      <w:color w:val="0000FF"/>
      <w:u w:val="single"/>
    </w:rPr>
  </w:style>
  <w:style w:type="character" w:styleId="a4">
    <w:name w:val="FollowedHyperlink"/>
    <w:basedOn w:val="a0"/>
    <w:uiPriority w:val="99"/>
    <w:rsid w:val="00FE57D9"/>
    <w:rPr>
      <w:color w:val="800080"/>
      <w:u w:val="single"/>
    </w:rPr>
  </w:style>
  <w:style w:type="table" w:styleId="a5">
    <w:name w:val="Table Grid"/>
    <w:basedOn w:val="a1"/>
    <w:rsid w:val="00592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6C72B9"/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rsid w:val="00411DE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FF58F4"/>
    <w:pPr>
      <w:ind w:left="720"/>
      <w:contextualSpacing/>
    </w:pPr>
    <w:rPr>
      <w:sz w:val="24"/>
      <w:szCs w:val="24"/>
    </w:rPr>
  </w:style>
  <w:style w:type="paragraph" w:styleId="aa">
    <w:name w:val="Body Text Indent"/>
    <w:basedOn w:val="a"/>
    <w:semiHidden/>
    <w:rsid w:val="00E96FFD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</w:rPr>
  </w:style>
  <w:style w:type="paragraph" w:styleId="ab">
    <w:name w:val="Normal (Web)"/>
    <w:basedOn w:val="a"/>
    <w:uiPriority w:val="99"/>
    <w:unhideWhenUsed/>
    <w:rsid w:val="005761C6"/>
    <w:pPr>
      <w:spacing w:before="100" w:beforeAutospacing="1" w:after="100" w:afterAutospacing="1"/>
    </w:pPr>
    <w:rPr>
      <w:sz w:val="24"/>
      <w:szCs w:val="24"/>
    </w:rPr>
  </w:style>
  <w:style w:type="character" w:customStyle="1" w:styleId="ac">
    <w:name w:val="Основной текст_"/>
    <w:basedOn w:val="a0"/>
    <w:link w:val="11"/>
    <w:rsid w:val="0050565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505659"/>
    <w:pPr>
      <w:widowControl w:val="0"/>
      <w:shd w:val="clear" w:color="auto" w:fill="FFFFFF"/>
      <w:spacing w:line="360" w:lineRule="exact"/>
      <w:ind w:hanging="340"/>
      <w:jc w:val="both"/>
    </w:pPr>
    <w:rPr>
      <w:sz w:val="26"/>
      <w:szCs w:val="26"/>
    </w:rPr>
  </w:style>
  <w:style w:type="paragraph" w:styleId="ad">
    <w:name w:val="Body Text"/>
    <w:basedOn w:val="a"/>
    <w:link w:val="ae"/>
    <w:rsid w:val="0078010A"/>
    <w:pPr>
      <w:spacing w:after="120"/>
    </w:pPr>
  </w:style>
  <w:style w:type="character" w:customStyle="1" w:styleId="ae">
    <w:name w:val="Основной текст Знак"/>
    <w:basedOn w:val="a0"/>
    <w:link w:val="ad"/>
    <w:rsid w:val="0078010A"/>
  </w:style>
  <w:style w:type="character" w:customStyle="1" w:styleId="apple-converted-space">
    <w:name w:val="apple-converted-space"/>
    <w:basedOn w:val="a0"/>
    <w:rsid w:val="00F321D7"/>
  </w:style>
  <w:style w:type="paragraph" w:customStyle="1" w:styleId="docdata">
    <w:name w:val="docdata"/>
    <w:aliases w:val="docy,v5,59755,bqiaagaaeyqcaaagiaiaaapr0gaabr3naaaaaaaaaaaaaaaaaaaaaaaaaaaaaaaaaaaaaaaaaaaaaaaaaaaaaaaaaaaaaaaaaaaaaaaaaaaaaaaaaaaaaaaaaaaaaaaaaaaaaaaaaaaaaaaaaaaaaaaaaaaaaaaaaaaaaaaaaaaaaaaaaaaaaaaaaaaaaaaaaaaaaaaaaaaaaaaaaaaaaaaaaaaaaaaaaaaaaaa"/>
    <w:basedOn w:val="a"/>
    <w:rsid w:val="00365127"/>
    <w:pPr>
      <w:spacing w:before="100" w:beforeAutospacing="1" w:after="100" w:afterAutospacing="1"/>
    </w:pPr>
    <w:rPr>
      <w:sz w:val="24"/>
      <w:szCs w:val="24"/>
    </w:rPr>
  </w:style>
  <w:style w:type="paragraph" w:customStyle="1" w:styleId="c0">
    <w:name w:val="c0"/>
    <w:basedOn w:val="a"/>
    <w:rsid w:val="00C07809"/>
    <w:pPr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basedOn w:val="a0"/>
    <w:rsid w:val="00C07809"/>
  </w:style>
  <w:style w:type="character" w:customStyle="1" w:styleId="c11">
    <w:name w:val="c11"/>
    <w:basedOn w:val="a0"/>
    <w:rsid w:val="00C07809"/>
  </w:style>
  <w:style w:type="character" w:customStyle="1" w:styleId="10">
    <w:name w:val="Заголовок 1 Знак"/>
    <w:basedOn w:val="a0"/>
    <w:link w:val="1"/>
    <w:uiPriority w:val="9"/>
    <w:rsid w:val="001D2DD8"/>
    <w:rPr>
      <w:rFonts w:ascii="Cambria" w:hAnsi="Cambria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D2DD8"/>
    <w:rPr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semiHidden/>
    <w:rsid w:val="001D2DD8"/>
    <w:rPr>
      <w:sz w:val="28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1D2DD8"/>
  </w:style>
  <w:style w:type="paragraph" w:styleId="HTML">
    <w:name w:val="HTML Preformatted"/>
    <w:basedOn w:val="a"/>
    <w:link w:val="HTML0"/>
    <w:uiPriority w:val="99"/>
    <w:unhideWhenUsed/>
    <w:rsid w:val="001D2D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1D2DD8"/>
    <w:rPr>
      <w:rFonts w:ascii="Courier New" w:hAnsi="Courier New" w:cs="Courier New"/>
    </w:rPr>
  </w:style>
  <w:style w:type="paragraph" w:styleId="af">
    <w:name w:val="caption"/>
    <w:basedOn w:val="a"/>
    <w:uiPriority w:val="99"/>
    <w:semiHidden/>
    <w:unhideWhenUsed/>
    <w:qFormat/>
    <w:rsid w:val="001D2DD8"/>
    <w:pPr>
      <w:jc w:val="center"/>
    </w:pPr>
    <w:rPr>
      <w:b/>
      <w:sz w:val="32"/>
      <w:szCs w:val="24"/>
    </w:rPr>
  </w:style>
  <w:style w:type="character" w:customStyle="1" w:styleId="a8">
    <w:name w:val="Текст выноски Знак"/>
    <w:basedOn w:val="a0"/>
    <w:link w:val="a7"/>
    <w:uiPriority w:val="99"/>
    <w:semiHidden/>
    <w:rsid w:val="001D2DD8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1D2DD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3">
    <w:name w:val="Обычный1"/>
    <w:uiPriority w:val="99"/>
    <w:rsid w:val="001D2DD8"/>
  </w:style>
  <w:style w:type="paragraph" w:customStyle="1" w:styleId="110">
    <w:name w:val="Заголовок 11"/>
    <w:basedOn w:val="13"/>
    <w:next w:val="13"/>
    <w:uiPriority w:val="99"/>
    <w:rsid w:val="001D2DD8"/>
    <w:pPr>
      <w:keepNext/>
      <w:widowControl w:val="0"/>
      <w:snapToGrid w:val="0"/>
      <w:spacing w:line="320" w:lineRule="exact"/>
      <w:jc w:val="center"/>
      <w:outlineLvl w:val="0"/>
    </w:pPr>
    <w:rPr>
      <w:b/>
      <w:sz w:val="28"/>
      <w:lang w:val="en-US"/>
    </w:rPr>
  </w:style>
  <w:style w:type="table" w:customStyle="1" w:styleId="14">
    <w:name w:val="Сетка таблицы1"/>
    <w:basedOn w:val="a1"/>
    <w:next w:val="a5"/>
    <w:uiPriority w:val="59"/>
    <w:rsid w:val="001D2DD8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D17CF8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www.mou104.chel-edu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mou-104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ou104.chel-edu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mou-104@mail.ru" TargetMode="Externa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0;&#1089;&#1082;%20&#1045;\&#1085;&#1077;%20&#1084;&#1086;&#1080;%20&#1076;&#1086;&#1082;&#1091;&#1084;&#1077;&#1085;&#1090;&#1099;\&#1051;&#1072;&#1074;&#1088;&#1086;&#1074;&#1072;\&#1064;&#1082;&#1086;&#1083;&#1100;&#1085;&#1099;&#1081;%20&#1073;&#1083;&#1072;&#1085;&#108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6596BC-72DB-4266-A697-53F8B7E3C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Школьный бланк.dot</Template>
  <TotalTime>106</TotalTime>
  <Pages>13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Links>
    <vt:vector size="12" baseType="variant">
      <vt:variant>
        <vt:i4>6553646</vt:i4>
      </vt:variant>
      <vt:variant>
        <vt:i4>3</vt:i4>
      </vt:variant>
      <vt:variant>
        <vt:i4>0</vt:i4>
      </vt:variant>
      <vt:variant>
        <vt:i4>5</vt:i4>
      </vt:variant>
      <vt:variant>
        <vt:lpwstr>http://www.mou104.chel-edu.ru/</vt:lpwstr>
      </vt:variant>
      <vt:variant>
        <vt:lpwstr/>
      </vt:variant>
      <vt:variant>
        <vt:i4>2097159</vt:i4>
      </vt:variant>
      <vt:variant>
        <vt:i4>0</vt:i4>
      </vt:variant>
      <vt:variant>
        <vt:i4>0</vt:i4>
      </vt:variant>
      <vt:variant>
        <vt:i4>5</vt:i4>
      </vt:variant>
      <vt:variant>
        <vt:lpwstr>mailto:mou-104@mail.ru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Барсукова</dc:creator>
  <cp:lastModifiedBy>User</cp:lastModifiedBy>
  <cp:revision>16</cp:revision>
  <cp:lastPrinted>2026-07-09T04:19:00Z</cp:lastPrinted>
  <dcterms:created xsi:type="dcterms:W3CDTF">2026-02-19T06:07:00Z</dcterms:created>
  <dcterms:modified xsi:type="dcterms:W3CDTF">2026-10-05T08:48:00Z</dcterms:modified>
</cp:coreProperties>
</file>